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E14" w:rsidRDefault="00810E14"/>
    <w:p w:rsidR="007C4A1B" w:rsidRDefault="00810E14" w:rsidP="001848EC">
      <w:pPr>
        <w:spacing w:after="0" w:line="240" w:lineRule="auto"/>
        <w:ind w:left="-567"/>
        <w:jc w:val="center"/>
        <w:rPr>
          <w:b/>
          <w:spacing w:val="-22"/>
        </w:rPr>
      </w:pPr>
      <w:r>
        <w:rPr>
          <w:b/>
          <w:spacing w:val="-22"/>
        </w:rPr>
        <w:t>АДМИНИСТРАЦИЯ</w:t>
      </w:r>
      <w:r w:rsidRPr="005A4DAE">
        <w:rPr>
          <w:b/>
          <w:spacing w:val="-22"/>
        </w:rPr>
        <w:t xml:space="preserve"> </w:t>
      </w:r>
      <w:r>
        <w:rPr>
          <w:b/>
          <w:spacing w:val="-22"/>
        </w:rPr>
        <w:t xml:space="preserve"> </w:t>
      </w:r>
    </w:p>
    <w:p w:rsidR="00810E14" w:rsidRPr="005A4DAE" w:rsidRDefault="007C4A1B" w:rsidP="001848EC">
      <w:pPr>
        <w:spacing w:after="0" w:line="240" w:lineRule="auto"/>
        <w:ind w:left="-567"/>
        <w:jc w:val="center"/>
        <w:rPr>
          <w:b/>
          <w:spacing w:val="-22"/>
        </w:rPr>
      </w:pPr>
      <w:r>
        <w:rPr>
          <w:b/>
          <w:spacing w:val="-22"/>
        </w:rPr>
        <w:t xml:space="preserve">ЕКАТЕРИНИНСКОГО СЕЛЬСКОГО ПОСЕЛЕНИЯ </w:t>
      </w:r>
      <w:r w:rsidR="00810E14" w:rsidRPr="005A4DAE">
        <w:rPr>
          <w:b/>
          <w:spacing w:val="-22"/>
        </w:rPr>
        <w:t xml:space="preserve">СИВИНСКОГО </w:t>
      </w:r>
      <w:r w:rsidR="00810E14">
        <w:rPr>
          <w:b/>
          <w:spacing w:val="-22"/>
        </w:rPr>
        <w:t xml:space="preserve"> </w:t>
      </w:r>
      <w:r w:rsidR="00810E14" w:rsidRPr="005A4DAE">
        <w:rPr>
          <w:b/>
          <w:spacing w:val="-22"/>
        </w:rPr>
        <w:t xml:space="preserve">МУНИЦИПАЛЬНОГО </w:t>
      </w:r>
      <w:r w:rsidR="00810E14">
        <w:rPr>
          <w:b/>
          <w:spacing w:val="-22"/>
        </w:rPr>
        <w:t xml:space="preserve"> </w:t>
      </w:r>
      <w:r w:rsidR="00810E14" w:rsidRPr="005A4DAE">
        <w:rPr>
          <w:b/>
          <w:spacing w:val="-22"/>
        </w:rPr>
        <w:t>РАЙОНА</w:t>
      </w:r>
    </w:p>
    <w:p w:rsidR="00810E14" w:rsidRDefault="00810E14" w:rsidP="001848EC">
      <w:pPr>
        <w:spacing w:after="0" w:line="240" w:lineRule="auto"/>
        <w:ind w:left="-567"/>
        <w:jc w:val="center"/>
        <w:rPr>
          <w:b/>
          <w:spacing w:val="-22"/>
        </w:rPr>
      </w:pPr>
      <w:r w:rsidRPr="005A4DAE">
        <w:rPr>
          <w:b/>
          <w:spacing w:val="-22"/>
        </w:rPr>
        <w:t>ПЕРМСКОГО КРАЯ</w:t>
      </w:r>
    </w:p>
    <w:p w:rsidR="00810E14" w:rsidRDefault="00810E14"/>
    <w:p w:rsidR="00810E14" w:rsidRPr="00686476" w:rsidRDefault="00810E14" w:rsidP="005A4DAE">
      <w:pPr>
        <w:ind w:left="-567"/>
        <w:jc w:val="center"/>
        <w:rPr>
          <w:b/>
          <w:spacing w:val="40"/>
          <w:sz w:val="32"/>
          <w:szCs w:val="32"/>
        </w:rPr>
      </w:pPr>
      <w:r>
        <w:rPr>
          <w:b/>
          <w:noProof/>
          <w:sz w:val="32"/>
          <w:szCs w:val="32"/>
          <w:lang w:eastAsia="ru-RU"/>
        </w:rPr>
        <w:t>ПОСТАНОВЛЕНИЕ</w:t>
      </w:r>
    </w:p>
    <w:p w:rsidR="00810E14" w:rsidRPr="005A4DAE" w:rsidRDefault="00810E14" w:rsidP="004C1C13">
      <w:pPr>
        <w:spacing w:after="0" w:line="240" w:lineRule="auto"/>
        <w:ind w:left="-567"/>
        <w:jc w:val="center"/>
        <w:rPr>
          <w:b/>
          <w:spacing w:val="-22"/>
        </w:rPr>
      </w:pPr>
    </w:p>
    <w:p w:rsidR="00810E14" w:rsidRDefault="00C917CC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34" type="#_x0000_t202" style="position:absolute;margin-left:109.15pt;margin-top:222.6pt;width:98.1pt;height:21.6pt;z-index:25166182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" filled="f" stroked="f">
            <v:textbox inset="0,0,0,0">
              <w:txbxContent>
                <w:p w:rsidR="003855CC" w:rsidRDefault="007C4A1B" w:rsidP="001848EC">
                  <w:pPr>
                    <w:pStyle w:val="a3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</w:t>
                  </w:r>
                  <w:r w:rsidR="00ED7BE2">
                    <w:rPr>
                      <w:lang w:val="ru-RU"/>
                    </w:rPr>
                    <w:t>9.01.2019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ru-RU"/>
        </w:rPr>
        <w:pict>
          <v:shape id="Text Box 5" o:spid="_x0000_s1033" type="#_x0000_t202" style="position:absolute;margin-left:429.15pt;margin-top:222.6pt;width:98.1pt;height:21.6pt;z-index:25166080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077sQIAALA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" filled="f" stroked="f">
            <v:textbox inset="0,0,0,0">
              <w:txbxContent>
                <w:p w:rsidR="003855CC" w:rsidRDefault="00ED7BE2" w:rsidP="001848EC">
                  <w:pPr>
                    <w:pStyle w:val="a3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  <w:r w:rsidR="001B23F7"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ru-RU"/>
        </w:rPr>
        <w:pict>
          <v:shape id="Text Box 6" o:spid="_x0000_s1028" type="#_x0000_t202" style="position:absolute;margin-left:97.65pt;margin-top:205.5pt;width:106.35pt;height:17.1pt;z-index:25165465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" filled="f" stroked="f">
            <v:textbox inset="0,0,0,0">
              <w:txbxContent>
                <w:p w:rsidR="003855CC" w:rsidRPr="00A725E6" w:rsidRDefault="003855CC" w:rsidP="00A725E6">
                  <w:pPr>
                    <w:jc w:val="center"/>
                  </w:pPr>
                </w:p>
              </w:txbxContent>
            </v:textbox>
            <w10:wrap anchorx="page" anchory="page"/>
          </v:shape>
        </w:pict>
      </w:r>
      <w:r w:rsidR="00810E14" w:rsidRPr="00F03328">
        <w:t xml:space="preserve">    </w:t>
      </w:r>
      <w:r w:rsidR="00810E14">
        <w:t>________________                                                          №____________</w:t>
      </w:r>
    </w:p>
    <w:p w:rsidR="00810E14" w:rsidRDefault="00C917CC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7" o:spid="_x0000_s1032" type="#_x0000_t32" style="position:absolute;margin-left:209.6pt;margin-top:26.8pt;width:9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qSJHQIAADo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"/>
        </w:pict>
      </w:r>
      <w:r>
        <w:rPr>
          <w:noProof/>
          <w:lang w:eastAsia="ru-RU"/>
        </w:rPr>
        <w:pict>
          <v:shape id="AutoShape 8" o:spid="_x0000_s1031" type="#_x0000_t32" style="position:absolute;margin-left:218.6pt;margin-top:26.8pt;width:0;height:10.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"/>
        </w:pict>
      </w:r>
      <w:r>
        <w:rPr>
          <w:noProof/>
          <w:lang w:eastAsia="ru-RU"/>
        </w:rPr>
        <w:pict>
          <v:shape id="AutoShape 9" o:spid="_x0000_s1030" type="#_x0000_t32" style="position:absolute;margin-left:-6.3pt;margin-top:26.8pt;width:12.9pt;height:0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9r+HgIAADo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"/>
        </w:pict>
      </w:r>
      <w:r>
        <w:rPr>
          <w:noProof/>
          <w:lang w:eastAsia="ru-RU"/>
        </w:rPr>
        <w:pict>
          <v:shape id="AutoShape 10" o:spid="_x0000_s1029" type="#_x0000_t32" style="position:absolute;margin-left:-6.3pt;margin-top:26.8pt;width:0;height:10.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"/>
        </w:pict>
      </w:r>
    </w:p>
    <w:p w:rsidR="00810E14" w:rsidRPr="00616508" w:rsidRDefault="00810E14" w:rsidP="006E70CD">
      <w:pPr>
        <w:spacing w:after="0" w:line="240" w:lineRule="auto"/>
        <w:ind w:right="3776"/>
        <w:jc w:val="both"/>
        <w:rPr>
          <w:b/>
        </w:rPr>
      </w:pPr>
      <w:r>
        <w:rPr>
          <w:b/>
        </w:rPr>
        <w:t>Об</w:t>
      </w:r>
      <w:r w:rsidR="003855CC">
        <w:rPr>
          <w:b/>
        </w:rPr>
        <w:t xml:space="preserve"> изменении наименования учреждения и</w:t>
      </w:r>
      <w:r>
        <w:rPr>
          <w:b/>
        </w:rPr>
        <w:t xml:space="preserve"> утверждении Устава Муниципального </w:t>
      </w:r>
      <w:r w:rsidR="00D57B5B">
        <w:rPr>
          <w:b/>
        </w:rPr>
        <w:t xml:space="preserve"> </w:t>
      </w:r>
      <w:r>
        <w:rPr>
          <w:b/>
        </w:rPr>
        <w:t>учреждения</w:t>
      </w:r>
      <w:r w:rsidR="00945B4C">
        <w:rPr>
          <w:b/>
        </w:rPr>
        <w:t xml:space="preserve"> </w:t>
      </w:r>
      <w:r w:rsidR="00EB52A4">
        <w:rPr>
          <w:b/>
        </w:rPr>
        <w:t>«</w:t>
      </w:r>
      <w:r w:rsidR="007C4A1B">
        <w:rPr>
          <w:b/>
        </w:rPr>
        <w:t>Екатерининский</w:t>
      </w:r>
      <w:r w:rsidR="00EB52A4">
        <w:rPr>
          <w:b/>
        </w:rPr>
        <w:t xml:space="preserve"> </w:t>
      </w:r>
      <w:r w:rsidR="00B41EA4" w:rsidRPr="00B41EA4">
        <w:rPr>
          <w:b/>
        </w:rPr>
        <w:t>центр культуры и досуга»</w:t>
      </w:r>
      <w:r w:rsidR="00B41EA4">
        <w:t xml:space="preserve"> </w:t>
      </w:r>
      <w:r w:rsidR="00AE3070">
        <w:rPr>
          <w:b/>
        </w:rPr>
        <w:t xml:space="preserve"> в новой редакции</w:t>
      </w:r>
    </w:p>
    <w:p w:rsidR="006E70CD" w:rsidRDefault="006E70CD" w:rsidP="00033B19">
      <w:pPr>
        <w:spacing w:after="0" w:line="240" w:lineRule="auto"/>
        <w:ind w:firstLine="709"/>
        <w:jc w:val="both"/>
      </w:pPr>
    </w:p>
    <w:p w:rsidR="00AE3070" w:rsidRDefault="00AE3070" w:rsidP="0055706A">
      <w:pPr>
        <w:spacing w:after="0" w:line="240" w:lineRule="auto"/>
        <w:jc w:val="both"/>
      </w:pPr>
      <w:r>
        <w:tab/>
        <w:t>В соответствии с постановлением</w:t>
      </w:r>
      <w:r w:rsidR="00894727" w:rsidRPr="00894727">
        <w:rPr>
          <w:color w:val="FF0000"/>
        </w:rPr>
        <w:t xml:space="preserve"> </w:t>
      </w:r>
      <w:r w:rsidRPr="00894727">
        <w:rPr>
          <w:color w:val="FF0000"/>
        </w:rPr>
        <w:t xml:space="preserve"> </w:t>
      </w:r>
      <w:r w:rsidR="00EB52A4">
        <w:t xml:space="preserve">администрации </w:t>
      </w:r>
      <w:r w:rsidR="007C4A1B">
        <w:t>Екатерининского поселения</w:t>
      </w:r>
      <w:r w:rsidR="00EB52A4">
        <w:t xml:space="preserve"> от </w:t>
      </w:r>
      <w:r w:rsidR="007C4A1B">
        <w:t>15</w:t>
      </w:r>
      <w:r w:rsidR="00EB52A4">
        <w:t xml:space="preserve">.10.2018 № </w:t>
      </w:r>
      <w:r w:rsidR="007C4A1B">
        <w:t>87</w:t>
      </w:r>
      <w:r w:rsidR="00EB52A4">
        <w:t xml:space="preserve"> «О реорганизации  Муниципального учреждения </w:t>
      </w:r>
      <w:r w:rsidR="007C4A1B">
        <w:t>Екатерининская сельская библиотека</w:t>
      </w:r>
      <w:r w:rsidR="00452328">
        <w:t xml:space="preserve"> Екатерининского сельского поселения</w:t>
      </w:r>
      <w:r w:rsidR="00EB52A4" w:rsidRPr="00EB52A4">
        <w:t xml:space="preserve"> Сивинского муниципального района Пермского края</w:t>
      </w:r>
      <w:r w:rsidR="007C4A1B">
        <w:t>»</w:t>
      </w:r>
      <w:r w:rsidR="00EB52A4" w:rsidRPr="00EB52A4">
        <w:t xml:space="preserve"> путем присоединения к Муниципальному учреждению «</w:t>
      </w:r>
      <w:r w:rsidR="007C4A1B">
        <w:t>Екатерининский Дом культуры</w:t>
      </w:r>
      <w:r w:rsidR="00EB52A4" w:rsidRPr="00EB52A4">
        <w:t xml:space="preserve">  </w:t>
      </w:r>
      <w:r w:rsidR="00452328">
        <w:t>Екатерининского сельского поселения</w:t>
      </w:r>
      <w:r w:rsidR="00EB52A4" w:rsidRPr="00EB52A4">
        <w:t xml:space="preserve"> Сивинского муниципального района Пермского края</w:t>
      </w:r>
      <w:r>
        <w:t>»</w:t>
      </w:r>
    </w:p>
    <w:p w:rsidR="00494CF0" w:rsidRPr="001B3C32" w:rsidRDefault="00810E14" w:rsidP="0055706A">
      <w:pPr>
        <w:spacing w:after="0" w:line="240" w:lineRule="auto"/>
        <w:jc w:val="both"/>
      </w:pPr>
      <w:r w:rsidRPr="001B3C32">
        <w:t xml:space="preserve">ПОСТАНОВЛЯЮ: </w:t>
      </w:r>
    </w:p>
    <w:p w:rsidR="003855CC" w:rsidRDefault="00810E14" w:rsidP="00ED7BE2">
      <w:pPr>
        <w:spacing w:after="0" w:line="240" w:lineRule="auto"/>
        <w:jc w:val="both"/>
      </w:pPr>
      <w:r w:rsidRPr="001B3C32">
        <w:t xml:space="preserve"> </w:t>
      </w:r>
      <w:r w:rsidRPr="001B3C32">
        <w:tab/>
        <w:t>1.</w:t>
      </w:r>
      <w:r>
        <w:t xml:space="preserve"> </w:t>
      </w:r>
      <w:r w:rsidR="00494CF0">
        <w:t xml:space="preserve">Изменить наименование </w:t>
      </w:r>
      <w:r w:rsidR="003855CC">
        <w:t xml:space="preserve">муниципального учреждения </w:t>
      </w:r>
      <w:r w:rsidR="007C4A1B" w:rsidRPr="00EB52A4">
        <w:t>«</w:t>
      </w:r>
      <w:r w:rsidR="007C4A1B">
        <w:t>Екатерининский Дом культуры</w:t>
      </w:r>
      <w:r w:rsidR="007C4A1B" w:rsidRPr="00EB52A4">
        <w:t xml:space="preserve"> </w:t>
      </w:r>
      <w:r w:rsidR="00452328">
        <w:t>Екатерининского сельского поселения</w:t>
      </w:r>
      <w:r w:rsidR="007C4A1B" w:rsidRPr="00EB52A4">
        <w:t xml:space="preserve">  Сивинского муниципального района Пермского края</w:t>
      </w:r>
      <w:r w:rsidR="007C4A1B">
        <w:t>»</w:t>
      </w:r>
      <w:r w:rsidR="003247DB">
        <w:t xml:space="preserve"> </w:t>
      </w:r>
      <w:r w:rsidR="003855CC">
        <w:t>на Муниципальное учреждение      «</w:t>
      </w:r>
      <w:r w:rsidR="007C4A1B">
        <w:t>Екатерининский</w:t>
      </w:r>
      <w:r w:rsidR="003855CC">
        <w:t xml:space="preserve"> центр культуры и досуга</w:t>
      </w:r>
      <w:r w:rsidR="003247DB">
        <w:t>»</w:t>
      </w:r>
      <w:r w:rsidR="00452328">
        <w:t xml:space="preserve"> Екатерининского сельского поселения</w:t>
      </w:r>
      <w:r w:rsidR="003855CC">
        <w:t xml:space="preserve">  Сивинского муниципального района Пермского края.</w:t>
      </w:r>
    </w:p>
    <w:p w:rsidR="0055706A" w:rsidRDefault="00494CF0" w:rsidP="00ED7BE2">
      <w:pPr>
        <w:spacing w:after="0" w:line="240" w:lineRule="auto"/>
        <w:ind w:firstLine="708"/>
        <w:jc w:val="both"/>
      </w:pPr>
      <w:r>
        <w:t xml:space="preserve">2. </w:t>
      </w:r>
      <w:r w:rsidR="00810E14" w:rsidRPr="001B3C32">
        <w:t xml:space="preserve">Утвердить </w:t>
      </w:r>
      <w:r w:rsidR="00ED7BE2">
        <w:t xml:space="preserve">прилагаемый </w:t>
      </w:r>
      <w:r w:rsidR="00810E14" w:rsidRPr="001B3C32">
        <w:t xml:space="preserve">Устав </w:t>
      </w:r>
      <w:r w:rsidR="00AE3070" w:rsidRPr="00AE3070">
        <w:t>М</w:t>
      </w:r>
      <w:r w:rsidR="00EB52A4">
        <w:t xml:space="preserve">униципального </w:t>
      </w:r>
      <w:r w:rsidR="00AE3070" w:rsidRPr="00AE3070">
        <w:t xml:space="preserve"> </w:t>
      </w:r>
      <w:r w:rsidR="00AE3070" w:rsidRPr="00EB52A4">
        <w:t xml:space="preserve">учреждения </w:t>
      </w:r>
      <w:r w:rsidR="00894727" w:rsidRPr="00EB52A4">
        <w:t xml:space="preserve"> </w:t>
      </w:r>
      <w:r w:rsidR="003247DB">
        <w:t xml:space="preserve">«Екатерининский центр культуры и досуга» </w:t>
      </w:r>
      <w:r w:rsidR="00AE3070" w:rsidRPr="00AE3070">
        <w:t>в новой редакции</w:t>
      </w:r>
      <w:r w:rsidR="00EB52A4">
        <w:t xml:space="preserve"> (далее МУ</w:t>
      </w:r>
      <w:r w:rsidRPr="00494CF0">
        <w:t xml:space="preserve"> </w:t>
      </w:r>
      <w:r w:rsidR="003247DB">
        <w:t>«Екатерининский</w:t>
      </w:r>
      <w:r>
        <w:t xml:space="preserve"> </w:t>
      </w:r>
      <w:r w:rsidR="003247DB">
        <w:t>Ц</w:t>
      </w:r>
      <w:r>
        <w:t>КД</w:t>
      </w:r>
      <w:r w:rsidR="003247DB">
        <w:t>»</w:t>
      </w:r>
      <w:r w:rsidR="00ED7BE2">
        <w:t>)</w:t>
      </w:r>
      <w:r w:rsidR="00AE3070">
        <w:t>.</w:t>
      </w:r>
    </w:p>
    <w:p w:rsidR="00810E14" w:rsidRDefault="003855CC" w:rsidP="00ED7BE2">
      <w:pPr>
        <w:spacing w:after="0" w:line="240" w:lineRule="auto"/>
        <w:jc w:val="both"/>
      </w:pPr>
      <w:r>
        <w:t xml:space="preserve"> </w:t>
      </w:r>
      <w:r>
        <w:tab/>
        <w:t>3.</w:t>
      </w:r>
      <w:r w:rsidR="00810E14">
        <w:t xml:space="preserve"> Уполномочить  директора  </w:t>
      </w:r>
      <w:r w:rsidR="00494CF0">
        <w:t>МУ «</w:t>
      </w:r>
      <w:r w:rsidR="003247DB">
        <w:t xml:space="preserve">Екатерининский </w:t>
      </w:r>
      <w:r w:rsidR="008570B1">
        <w:t>дом</w:t>
      </w:r>
      <w:r w:rsidR="003247DB">
        <w:t xml:space="preserve"> культуры</w:t>
      </w:r>
      <w:r w:rsidR="00494CF0">
        <w:t xml:space="preserve">» </w:t>
      </w:r>
      <w:r w:rsidR="00391E07">
        <w:t xml:space="preserve"> </w:t>
      </w:r>
      <w:r w:rsidR="003247DB">
        <w:t>Панову Любовь Владимировну</w:t>
      </w:r>
      <w:r w:rsidR="00494CF0">
        <w:t xml:space="preserve"> </w:t>
      </w:r>
      <w:r w:rsidR="008D0503">
        <w:t xml:space="preserve"> </w:t>
      </w:r>
      <w:r w:rsidR="00810E14">
        <w:t>выступить заявителем при регистрации Устава</w:t>
      </w:r>
      <w:r w:rsidR="00494CF0">
        <w:t xml:space="preserve"> МУ</w:t>
      </w:r>
      <w:r w:rsidR="00494CF0" w:rsidRPr="00494CF0">
        <w:t xml:space="preserve"> </w:t>
      </w:r>
      <w:r w:rsidR="000C5E23">
        <w:t>«Екатерининский ЦКД»</w:t>
      </w:r>
      <w:r w:rsidR="00810E14">
        <w:t>.</w:t>
      </w:r>
    </w:p>
    <w:p w:rsidR="00A93CC8" w:rsidRPr="00ED7BE2" w:rsidRDefault="003855CC" w:rsidP="00ED7BE2">
      <w:pPr>
        <w:spacing w:after="0" w:line="240" w:lineRule="auto"/>
        <w:ind w:firstLine="708"/>
        <w:jc w:val="both"/>
      </w:pPr>
      <w:r>
        <w:t>4</w:t>
      </w:r>
      <w:r w:rsidR="00810E14">
        <w:t xml:space="preserve">. </w:t>
      </w:r>
      <w:r w:rsidR="00A93CC8">
        <w:t>Признать утратившим</w:t>
      </w:r>
      <w:r w:rsidR="00ED7BE2">
        <w:t>и</w:t>
      </w:r>
      <w:r w:rsidR="00A93CC8">
        <w:t xml:space="preserve"> силу постановлени</w:t>
      </w:r>
      <w:r w:rsidR="00ED7BE2">
        <w:t>я</w:t>
      </w:r>
      <w:r w:rsidR="00A93CC8">
        <w:t xml:space="preserve"> </w:t>
      </w:r>
      <w:r w:rsidR="000C5E23">
        <w:t>главы поселения</w:t>
      </w:r>
      <w:r w:rsidR="008D0503">
        <w:t xml:space="preserve"> </w:t>
      </w:r>
      <w:r w:rsidR="00A93CC8">
        <w:t>от</w:t>
      </w:r>
      <w:r w:rsidR="00C37132">
        <w:t xml:space="preserve"> </w:t>
      </w:r>
      <w:r w:rsidR="007A5B85">
        <w:t>0</w:t>
      </w:r>
      <w:r w:rsidR="001B23F7">
        <w:t>6</w:t>
      </w:r>
      <w:r w:rsidR="00C37132">
        <w:t>.</w:t>
      </w:r>
      <w:r w:rsidR="001B23F7">
        <w:t>0</w:t>
      </w:r>
      <w:r w:rsidR="008D0503">
        <w:t>2</w:t>
      </w:r>
      <w:r w:rsidR="00DE56D2">
        <w:t>.201</w:t>
      </w:r>
      <w:r w:rsidR="001B23F7">
        <w:t>3 № 15</w:t>
      </w:r>
      <w:r w:rsidR="00DE56D2">
        <w:t xml:space="preserve"> «</w:t>
      </w:r>
      <w:r w:rsidR="00DE56D2" w:rsidRPr="00DE56D2">
        <w:t xml:space="preserve">Об утверждении </w:t>
      </w:r>
      <w:r w:rsidR="001B23F7">
        <w:t>новой редакции Устава МУ</w:t>
      </w:r>
      <w:r w:rsidR="00DE56D2" w:rsidRPr="00DE56D2">
        <w:t xml:space="preserve"> </w:t>
      </w:r>
      <w:r>
        <w:t xml:space="preserve"> «</w:t>
      </w:r>
      <w:r w:rsidR="001B23F7">
        <w:t>Екатерининский Дом культуры</w:t>
      </w:r>
      <w:r>
        <w:t>»</w:t>
      </w:r>
      <w:r w:rsidR="00ED7BE2">
        <w:t xml:space="preserve">,  от </w:t>
      </w:r>
      <w:r w:rsidR="001B23F7">
        <w:t>0</w:t>
      </w:r>
      <w:r w:rsidR="007A5B85">
        <w:t>6.</w:t>
      </w:r>
      <w:r w:rsidR="001B23F7">
        <w:t>0</w:t>
      </w:r>
      <w:r w:rsidR="007A5B85">
        <w:t xml:space="preserve">2.2013 № </w:t>
      </w:r>
      <w:r w:rsidR="001B23F7">
        <w:t>16</w:t>
      </w:r>
      <w:r w:rsidR="007A5B85">
        <w:t xml:space="preserve"> </w:t>
      </w:r>
      <w:r w:rsidR="001B23F7">
        <w:t>«</w:t>
      </w:r>
      <w:r w:rsidR="001B23F7" w:rsidRPr="00DE56D2">
        <w:t xml:space="preserve">Об утверждении </w:t>
      </w:r>
      <w:r w:rsidR="001B23F7">
        <w:t>новой редакции Устава МУ</w:t>
      </w:r>
      <w:r w:rsidR="001B23F7" w:rsidRPr="00DE56D2">
        <w:t xml:space="preserve"> </w:t>
      </w:r>
      <w:r w:rsidR="001B23F7">
        <w:t xml:space="preserve"> «Екатерининская сельская библиотека».</w:t>
      </w:r>
    </w:p>
    <w:p w:rsidR="00810E14" w:rsidRDefault="00DE56D2" w:rsidP="00ED7BE2">
      <w:pPr>
        <w:spacing w:after="0" w:line="240" w:lineRule="auto"/>
        <w:jc w:val="both"/>
      </w:pPr>
      <w:r>
        <w:t xml:space="preserve">        </w:t>
      </w:r>
      <w:r w:rsidR="00A93CC8">
        <w:t xml:space="preserve">4. </w:t>
      </w:r>
      <w:proofErr w:type="gramStart"/>
      <w:r w:rsidR="00810E14">
        <w:t>Контроль за</w:t>
      </w:r>
      <w:proofErr w:type="gramEnd"/>
      <w:r w:rsidR="00810E14">
        <w:t xml:space="preserve"> исполнением постановления </w:t>
      </w:r>
      <w:r w:rsidR="00B41EA4">
        <w:t>оставляю</w:t>
      </w:r>
      <w:r w:rsidR="001B23F7">
        <w:t xml:space="preserve"> </w:t>
      </w:r>
      <w:r w:rsidR="00B41EA4">
        <w:t>за</w:t>
      </w:r>
      <w:r w:rsidR="001B23F7">
        <w:t xml:space="preserve"> с</w:t>
      </w:r>
      <w:r w:rsidR="00B41EA4">
        <w:t>обой</w:t>
      </w:r>
      <w:r w:rsidR="00810E14">
        <w:t>.</w:t>
      </w:r>
    </w:p>
    <w:p w:rsidR="00810E14" w:rsidRDefault="00810E14" w:rsidP="0055706A">
      <w:pPr>
        <w:spacing w:after="0" w:line="240" w:lineRule="auto"/>
        <w:jc w:val="both"/>
      </w:pPr>
    </w:p>
    <w:p w:rsidR="00810E14" w:rsidRPr="00616508" w:rsidRDefault="000C5E23" w:rsidP="0055706A">
      <w:pPr>
        <w:spacing w:after="0" w:line="240" w:lineRule="auto"/>
        <w:jc w:val="both"/>
      </w:pPr>
      <w:r>
        <w:t>ВРИО г</w:t>
      </w:r>
      <w:r w:rsidR="00810E14">
        <w:t>лав</w:t>
      </w:r>
      <w:r>
        <w:t>ы</w:t>
      </w:r>
      <w:r w:rsidR="00810E14">
        <w:t xml:space="preserve"> </w:t>
      </w:r>
      <w:r>
        <w:t xml:space="preserve">администрации:                                                   О.А. </w:t>
      </w:r>
      <w:proofErr w:type="spellStart"/>
      <w:r>
        <w:t>Вожакова</w:t>
      </w:r>
      <w:proofErr w:type="spellEnd"/>
    </w:p>
    <w:sectPr w:rsidR="00810E14" w:rsidRPr="00616508" w:rsidSect="00307695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41EA8"/>
    <w:multiLevelType w:val="hybridMultilevel"/>
    <w:tmpl w:val="3A1CB27E"/>
    <w:lvl w:ilvl="0" w:tplc="D4A09F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721864C0"/>
    <w:multiLevelType w:val="hybridMultilevel"/>
    <w:tmpl w:val="C81A153A"/>
    <w:lvl w:ilvl="0" w:tplc="BC5EDE2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characterSpacingControl w:val="doNotCompress"/>
  <w:compat/>
  <w:rsids>
    <w:rsidRoot w:val="00033B19"/>
    <w:rsid w:val="00006E40"/>
    <w:rsid w:val="00011026"/>
    <w:rsid w:val="00024A09"/>
    <w:rsid w:val="00030AA5"/>
    <w:rsid w:val="00033B19"/>
    <w:rsid w:val="00082C9A"/>
    <w:rsid w:val="0009549C"/>
    <w:rsid w:val="000A2519"/>
    <w:rsid w:val="000B4FFC"/>
    <w:rsid w:val="000C204E"/>
    <w:rsid w:val="000C499E"/>
    <w:rsid w:val="000C4F16"/>
    <w:rsid w:val="000C5E23"/>
    <w:rsid w:val="000E09B1"/>
    <w:rsid w:val="001011A3"/>
    <w:rsid w:val="00131391"/>
    <w:rsid w:val="001774D7"/>
    <w:rsid w:val="00177C68"/>
    <w:rsid w:val="0018158E"/>
    <w:rsid w:val="001848EC"/>
    <w:rsid w:val="001924D3"/>
    <w:rsid w:val="001B23F7"/>
    <w:rsid w:val="001B3C32"/>
    <w:rsid w:val="001E14AA"/>
    <w:rsid w:val="002024F9"/>
    <w:rsid w:val="00233DA1"/>
    <w:rsid w:val="002C5F42"/>
    <w:rsid w:val="002E3DBD"/>
    <w:rsid w:val="002F4C1E"/>
    <w:rsid w:val="002F61B3"/>
    <w:rsid w:val="00307695"/>
    <w:rsid w:val="003147C5"/>
    <w:rsid w:val="003247DB"/>
    <w:rsid w:val="00376788"/>
    <w:rsid w:val="003855CC"/>
    <w:rsid w:val="00390EB1"/>
    <w:rsid w:val="00391E07"/>
    <w:rsid w:val="003B486B"/>
    <w:rsid w:val="003E29CD"/>
    <w:rsid w:val="003E4F34"/>
    <w:rsid w:val="003F0F26"/>
    <w:rsid w:val="00420647"/>
    <w:rsid w:val="00426252"/>
    <w:rsid w:val="00432918"/>
    <w:rsid w:val="00433EF9"/>
    <w:rsid w:val="004402F8"/>
    <w:rsid w:val="00452328"/>
    <w:rsid w:val="004603FF"/>
    <w:rsid w:val="00490ED5"/>
    <w:rsid w:val="00494CF0"/>
    <w:rsid w:val="004C1C13"/>
    <w:rsid w:val="004C52D8"/>
    <w:rsid w:val="004D33B4"/>
    <w:rsid w:val="004E25E3"/>
    <w:rsid w:val="004E41E1"/>
    <w:rsid w:val="004E42F3"/>
    <w:rsid w:val="00544D4C"/>
    <w:rsid w:val="00556F02"/>
    <w:rsid w:val="0055706A"/>
    <w:rsid w:val="00564692"/>
    <w:rsid w:val="00565972"/>
    <w:rsid w:val="00595B94"/>
    <w:rsid w:val="005A4DAE"/>
    <w:rsid w:val="005B36A8"/>
    <w:rsid w:val="005B746B"/>
    <w:rsid w:val="005D27E1"/>
    <w:rsid w:val="005E1DA4"/>
    <w:rsid w:val="005F353F"/>
    <w:rsid w:val="00604423"/>
    <w:rsid w:val="00616508"/>
    <w:rsid w:val="006247F5"/>
    <w:rsid w:val="00640FBA"/>
    <w:rsid w:val="00686476"/>
    <w:rsid w:val="00686844"/>
    <w:rsid w:val="0069640B"/>
    <w:rsid w:val="006E70CD"/>
    <w:rsid w:val="007219D9"/>
    <w:rsid w:val="007274E6"/>
    <w:rsid w:val="007337E8"/>
    <w:rsid w:val="007558C0"/>
    <w:rsid w:val="007A5B85"/>
    <w:rsid w:val="007C4A1B"/>
    <w:rsid w:val="007D20D2"/>
    <w:rsid w:val="007D393E"/>
    <w:rsid w:val="007F1DBB"/>
    <w:rsid w:val="00810E14"/>
    <w:rsid w:val="008300BE"/>
    <w:rsid w:val="008570B1"/>
    <w:rsid w:val="00861A7E"/>
    <w:rsid w:val="00894727"/>
    <w:rsid w:val="008A4D0D"/>
    <w:rsid w:val="008C5F7C"/>
    <w:rsid w:val="008D0503"/>
    <w:rsid w:val="008E26AE"/>
    <w:rsid w:val="008E498E"/>
    <w:rsid w:val="00922939"/>
    <w:rsid w:val="00923634"/>
    <w:rsid w:val="009310F1"/>
    <w:rsid w:val="00945B4C"/>
    <w:rsid w:val="00950DB2"/>
    <w:rsid w:val="0098463E"/>
    <w:rsid w:val="009B1C0A"/>
    <w:rsid w:val="009B21B2"/>
    <w:rsid w:val="009B5B64"/>
    <w:rsid w:val="009C2B54"/>
    <w:rsid w:val="009D7773"/>
    <w:rsid w:val="009E1EFD"/>
    <w:rsid w:val="009E5480"/>
    <w:rsid w:val="00A4404B"/>
    <w:rsid w:val="00A5044B"/>
    <w:rsid w:val="00A725E6"/>
    <w:rsid w:val="00A771A5"/>
    <w:rsid w:val="00A858CA"/>
    <w:rsid w:val="00A93CC8"/>
    <w:rsid w:val="00AA2E1A"/>
    <w:rsid w:val="00AB1354"/>
    <w:rsid w:val="00AB3B5B"/>
    <w:rsid w:val="00AC38D4"/>
    <w:rsid w:val="00AE3070"/>
    <w:rsid w:val="00B25F0E"/>
    <w:rsid w:val="00B41EA4"/>
    <w:rsid w:val="00B5771C"/>
    <w:rsid w:val="00B919A3"/>
    <w:rsid w:val="00B95FE1"/>
    <w:rsid w:val="00BB1435"/>
    <w:rsid w:val="00BE5C81"/>
    <w:rsid w:val="00BF377A"/>
    <w:rsid w:val="00BF65F9"/>
    <w:rsid w:val="00C32E12"/>
    <w:rsid w:val="00C37132"/>
    <w:rsid w:val="00C617C3"/>
    <w:rsid w:val="00C76322"/>
    <w:rsid w:val="00C90CF3"/>
    <w:rsid w:val="00C917CC"/>
    <w:rsid w:val="00C91C03"/>
    <w:rsid w:val="00C92202"/>
    <w:rsid w:val="00CA789E"/>
    <w:rsid w:val="00CB47AF"/>
    <w:rsid w:val="00CB5CAF"/>
    <w:rsid w:val="00CD71D0"/>
    <w:rsid w:val="00D0782D"/>
    <w:rsid w:val="00D07E16"/>
    <w:rsid w:val="00D346AD"/>
    <w:rsid w:val="00D350DC"/>
    <w:rsid w:val="00D57B5B"/>
    <w:rsid w:val="00D62B37"/>
    <w:rsid w:val="00D82E32"/>
    <w:rsid w:val="00D937B4"/>
    <w:rsid w:val="00DB4DCA"/>
    <w:rsid w:val="00DC1970"/>
    <w:rsid w:val="00DE56D2"/>
    <w:rsid w:val="00DE69C4"/>
    <w:rsid w:val="00DF7E5F"/>
    <w:rsid w:val="00E80289"/>
    <w:rsid w:val="00E94215"/>
    <w:rsid w:val="00EB52A4"/>
    <w:rsid w:val="00EB5ED9"/>
    <w:rsid w:val="00ED7BE2"/>
    <w:rsid w:val="00EE1167"/>
    <w:rsid w:val="00EF0D36"/>
    <w:rsid w:val="00F0259B"/>
    <w:rsid w:val="00F03328"/>
    <w:rsid w:val="00F13989"/>
    <w:rsid w:val="00F31EEE"/>
    <w:rsid w:val="00FA0014"/>
    <w:rsid w:val="00FA3AF5"/>
    <w:rsid w:val="00FE44F1"/>
    <w:rsid w:val="00FF04D0"/>
    <w:rsid w:val="00FF6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5" type="connector" idref="#AutoShape 7"/>
        <o:r id="V:Rule6" type="connector" idref="#AutoShape 9"/>
        <o:r id="V:Rule7" type="connector" idref="#AutoShape 8"/>
        <o:r id="V:Rule8" type="connector" idref="#AutoShape 1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82D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гистрационные поля"/>
    <w:basedOn w:val="a"/>
    <w:uiPriority w:val="99"/>
    <w:rsid w:val="005A4DAE"/>
    <w:pPr>
      <w:spacing w:after="0" w:line="240" w:lineRule="exact"/>
      <w:jc w:val="center"/>
    </w:pPr>
    <w:rPr>
      <w:rFonts w:eastAsia="Times New Roman"/>
      <w:szCs w:val="20"/>
      <w:lang w:val="en-US" w:eastAsia="ru-RU"/>
    </w:rPr>
  </w:style>
  <w:style w:type="paragraph" w:styleId="a4">
    <w:name w:val="Balloon Text"/>
    <w:basedOn w:val="a"/>
    <w:link w:val="a5"/>
    <w:uiPriority w:val="99"/>
    <w:semiHidden/>
    <w:rsid w:val="00426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26252"/>
    <w:rPr>
      <w:rFonts w:ascii="Tahoma" w:hAnsi="Tahoma" w:cs="Tahoma"/>
      <w:sz w:val="16"/>
      <w:szCs w:val="16"/>
      <w:lang w:eastAsia="en-US"/>
    </w:rPr>
  </w:style>
  <w:style w:type="paragraph" w:styleId="a6">
    <w:name w:val="Body Text"/>
    <w:basedOn w:val="a"/>
    <w:link w:val="a7"/>
    <w:uiPriority w:val="99"/>
    <w:rsid w:val="00426252"/>
    <w:pPr>
      <w:spacing w:after="0" w:line="360" w:lineRule="exact"/>
      <w:ind w:firstLine="720"/>
      <w:jc w:val="both"/>
    </w:pPr>
    <w:rPr>
      <w:rFonts w:eastAsia="Times New Roman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426252"/>
    <w:rPr>
      <w:rFonts w:eastAsia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82D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гистрационные поля"/>
    <w:basedOn w:val="a"/>
    <w:uiPriority w:val="99"/>
    <w:rsid w:val="005A4DAE"/>
    <w:pPr>
      <w:spacing w:after="0" w:line="240" w:lineRule="exact"/>
      <w:jc w:val="center"/>
    </w:pPr>
    <w:rPr>
      <w:rFonts w:eastAsia="Times New Roman"/>
      <w:szCs w:val="20"/>
      <w:lang w:val="en-US" w:eastAsia="ru-RU"/>
    </w:rPr>
  </w:style>
  <w:style w:type="paragraph" w:styleId="a4">
    <w:name w:val="Balloon Text"/>
    <w:basedOn w:val="a"/>
    <w:link w:val="a5"/>
    <w:uiPriority w:val="99"/>
    <w:semiHidden/>
    <w:rsid w:val="00426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26252"/>
    <w:rPr>
      <w:rFonts w:ascii="Tahoma" w:hAnsi="Tahoma" w:cs="Tahoma"/>
      <w:sz w:val="16"/>
      <w:szCs w:val="16"/>
      <w:lang w:eastAsia="en-US"/>
    </w:rPr>
  </w:style>
  <w:style w:type="paragraph" w:styleId="a6">
    <w:name w:val="Body Text"/>
    <w:basedOn w:val="a"/>
    <w:link w:val="a7"/>
    <w:uiPriority w:val="99"/>
    <w:rsid w:val="00426252"/>
    <w:pPr>
      <w:spacing w:after="0" w:line="360" w:lineRule="exact"/>
      <w:ind w:firstLine="720"/>
      <w:jc w:val="both"/>
    </w:pPr>
    <w:rPr>
      <w:rFonts w:eastAsia="Times New Roman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426252"/>
    <w:rPr>
      <w:rFonts w:eastAsia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ki\&#1041;&#1051;&#1040;&#1053;&#1050;&#1048;%20&#1059;&#1055;&#1056;&#1040;&#1042;&#1051;&#1045;&#1053;&#1048;&#1071;\&#1072;&#1076;&#1084;&#1080;&#1085;&#1080;&#1089;&#1090;&#1088;&#1072;&#1094;&#1080;&#1103;\&#1055;&#1054;&#1057;&#1058;&#1040;&#1053;&#1054;&#1042;&#1051;&#1045;&#1053;&#1048;&#1045;%20&#1072;&#1076;&#1084;&#1080;&#1085;&#1080;&#1089;&#1090;&#1088;&#1072;&#1094;&#1080;&#1080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администрации</Template>
  <TotalTime>163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</dc:creator>
  <cp:lastModifiedBy>Павел</cp:lastModifiedBy>
  <cp:revision>12</cp:revision>
  <cp:lastPrinted>2019-02-18T09:48:00Z</cp:lastPrinted>
  <dcterms:created xsi:type="dcterms:W3CDTF">2018-12-10T11:10:00Z</dcterms:created>
  <dcterms:modified xsi:type="dcterms:W3CDTF">2019-02-18T09:50:00Z</dcterms:modified>
</cp:coreProperties>
</file>