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CF" w:rsidRPr="00D96493" w:rsidRDefault="00AA3CCF" w:rsidP="00AA3CC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AA3CCF" w:rsidRPr="00D96493" w:rsidRDefault="00AA3CCF" w:rsidP="00AA3CC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96493"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AA3CCF" w:rsidRPr="00D96493" w:rsidRDefault="00AA3CCF" w:rsidP="00AA3CC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96493"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AA3CCF" w:rsidRPr="00D96493" w:rsidRDefault="00AA3CCF" w:rsidP="00AA3CC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96493">
        <w:rPr>
          <w:rFonts w:ascii="Times New Roman" w:hAnsi="Times New Roman"/>
          <w:b/>
          <w:sz w:val="28"/>
          <w:szCs w:val="28"/>
        </w:rPr>
        <w:t>ПЕРМСКОГО КРАЯ</w:t>
      </w:r>
    </w:p>
    <w:p w:rsidR="00AA3CCF" w:rsidRPr="00D96493" w:rsidRDefault="00AA3CCF" w:rsidP="00AA3CC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A3CCF" w:rsidRPr="00D96493" w:rsidRDefault="00AA3CCF" w:rsidP="00AA3CC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96493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D96493">
        <w:rPr>
          <w:rFonts w:ascii="Times New Roman" w:hAnsi="Times New Roman"/>
          <w:b/>
          <w:sz w:val="28"/>
          <w:szCs w:val="28"/>
        </w:rPr>
        <w:t xml:space="preserve"> А С П О Р Я Ж Е Н И Е</w:t>
      </w:r>
    </w:p>
    <w:p w:rsidR="00AA3CCF" w:rsidRPr="00D96493" w:rsidRDefault="00AA3CCF" w:rsidP="00AA3CCF">
      <w:pPr>
        <w:pStyle w:val="a9"/>
        <w:rPr>
          <w:rFonts w:ascii="Times New Roman" w:hAnsi="Times New Roman"/>
          <w:sz w:val="28"/>
          <w:szCs w:val="28"/>
        </w:rPr>
      </w:pPr>
    </w:p>
    <w:p w:rsidR="00A725E6" w:rsidRDefault="00AA3CCF" w:rsidP="00AA3CCF">
      <w:r>
        <w:t>28.12.2018</w:t>
      </w:r>
      <w:r w:rsidRPr="00D96493">
        <w:t xml:space="preserve">                                                                      </w:t>
      </w:r>
      <w:r w:rsidRPr="00D96493">
        <w:tab/>
      </w:r>
      <w:r w:rsidRPr="00D96493">
        <w:tab/>
      </w:r>
      <w:r w:rsidRPr="00D96493">
        <w:tab/>
        <w:t xml:space="preserve">№ </w:t>
      </w:r>
      <w:r>
        <w:t>19</w:t>
      </w:r>
      <w:r w:rsidR="006D6023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8" o:spid="_x0000_s1032" type="#_x0000_t32" style="position:absolute;margin-left:209.6pt;margin-top:26.8pt;width:9pt;height:0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5hHQIAADo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"/>
        </w:pict>
      </w:r>
      <w:r w:rsidR="006D6023">
        <w:rPr>
          <w:noProof/>
          <w:lang w:eastAsia="ru-RU"/>
        </w:rPr>
        <w:pict>
          <v:shape id="AutoShape 9" o:spid="_x0000_s1031" type="#_x0000_t32" style="position:absolute;margin-left:218.6pt;margin-top:26.8pt;width:0;height:10.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"/>
        </w:pict>
      </w:r>
      <w:r w:rsidR="006D6023">
        <w:rPr>
          <w:noProof/>
          <w:lang w:eastAsia="ru-RU"/>
        </w:rPr>
        <w:pict>
          <v:shape id="AutoShape 7" o:spid="_x0000_s1030" type="#_x0000_t32" style="position:absolute;margin-left:-6.3pt;margin-top:26.8pt;width:12.9pt;height:0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"/>
        </w:pict>
      </w:r>
      <w:r w:rsidR="006D6023">
        <w:rPr>
          <w:noProof/>
          <w:lang w:eastAsia="ru-RU"/>
        </w:rPr>
        <w:pict>
          <v:shape id="AutoShape 6" o:spid="_x0000_s1029" type="#_x0000_t32" style="position:absolute;margin-left:-6.3pt;margin-top:26.8pt;width:0;height:10.5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"/>
        </w:pict>
      </w:r>
      <w:r>
        <w:t>4-р</w:t>
      </w:r>
    </w:p>
    <w:p w:rsidR="00F03328" w:rsidRPr="00616508" w:rsidRDefault="00631719" w:rsidP="00616508">
      <w:pPr>
        <w:spacing w:after="360" w:line="240" w:lineRule="auto"/>
        <w:ind w:right="5103"/>
        <w:jc w:val="both"/>
        <w:rPr>
          <w:b/>
        </w:rPr>
      </w:pPr>
      <w:r>
        <w:rPr>
          <w:b/>
        </w:rPr>
        <w:t>О передаче дел</w:t>
      </w:r>
    </w:p>
    <w:p w:rsidR="000E09B1" w:rsidRDefault="000E09B1" w:rsidP="00426252">
      <w:pPr>
        <w:spacing w:after="0" w:line="240" w:lineRule="auto"/>
        <w:ind w:firstLine="709"/>
        <w:jc w:val="both"/>
      </w:pPr>
    </w:p>
    <w:p w:rsidR="00631719" w:rsidRDefault="00631719" w:rsidP="00426252">
      <w:pPr>
        <w:spacing w:after="0" w:line="240" w:lineRule="auto"/>
        <w:ind w:firstLine="709"/>
        <w:jc w:val="both"/>
      </w:pPr>
    </w:p>
    <w:p w:rsidR="00631719" w:rsidRDefault="00631719" w:rsidP="00426252">
      <w:pPr>
        <w:spacing w:after="0" w:line="240" w:lineRule="auto"/>
        <w:ind w:firstLine="709"/>
        <w:jc w:val="both"/>
      </w:pPr>
      <w:r>
        <w:t>В связи</w:t>
      </w:r>
      <w:r w:rsidR="00CB788A">
        <w:t xml:space="preserve"> с переходом бухгалтерского, бюджетного учета и отчетности</w:t>
      </w:r>
      <w:r w:rsidR="006C7BA7">
        <w:t xml:space="preserve"> в</w:t>
      </w:r>
      <w:r w:rsidR="00CB788A">
        <w:t xml:space="preserve"> МКУ «Центр бухгалтерского учета Сивинского муниципального района» и</w:t>
      </w:r>
      <w:r>
        <w:t xml:space="preserve">  сокращением </w:t>
      </w:r>
      <w:r w:rsidR="006C7BA7">
        <w:t xml:space="preserve">должности </w:t>
      </w:r>
      <w:r w:rsidR="00AA3CCF">
        <w:t xml:space="preserve">главного бухгалтера МУ «Централизованная бухгалтерия» </w:t>
      </w:r>
      <w:r w:rsidR="006C7BA7">
        <w:t xml:space="preserve"> </w:t>
      </w:r>
    </w:p>
    <w:p w:rsidR="006C7BA7" w:rsidRDefault="00AA3CCF" w:rsidP="006C7BA7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</w:pPr>
      <w:r>
        <w:t>Главному бухгалтеру</w:t>
      </w:r>
      <w:r w:rsidRPr="00AA3CCF">
        <w:t xml:space="preserve"> </w:t>
      </w:r>
      <w:r>
        <w:t>МУ «Централизованная бухгалтерия Екатерининского сельского поселения» Зубовой Ольге Ивановне</w:t>
      </w:r>
      <w:r w:rsidR="006C7BA7">
        <w:t>:</w:t>
      </w:r>
    </w:p>
    <w:p w:rsidR="00AA3CCF" w:rsidRDefault="006C7BA7" w:rsidP="006C7BA7">
      <w:pPr>
        <w:pStyle w:val="a8"/>
        <w:numPr>
          <w:ilvl w:val="2"/>
          <w:numId w:val="4"/>
        </w:numPr>
        <w:spacing w:after="0" w:line="240" w:lineRule="auto"/>
        <w:ind w:left="0" w:firstLine="993"/>
        <w:jc w:val="both"/>
      </w:pPr>
      <w:r>
        <w:t>п</w:t>
      </w:r>
      <w:r w:rsidR="00631719">
        <w:t>рои</w:t>
      </w:r>
      <w:r w:rsidR="00AA3CCF">
        <w:t>звести передачу дел в срок до 17 ч. 00 мин.  2</w:t>
      </w:r>
      <w:r w:rsidR="007D4748">
        <w:t>9</w:t>
      </w:r>
      <w:r w:rsidR="00631719">
        <w:t xml:space="preserve">.12.2018 года по акту – передачи </w:t>
      </w:r>
      <w:r w:rsidR="007D4748">
        <w:t xml:space="preserve">директору МКУ «Центр бухгалтерского учета» </w:t>
      </w:r>
      <w:proofErr w:type="spellStart"/>
      <w:r w:rsidR="007D4748">
        <w:t>Мехоношиной</w:t>
      </w:r>
      <w:proofErr w:type="spellEnd"/>
      <w:r w:rsidR="007D4748">
        <w:t xml:space="preserve"> Т.С.</w:t>
      </w:r>
      <w:proofErr w:type="gramStart"/>
      <w:r w:rsidR="007D4748">
        <w:t xml:space="preserve"> ;</w:t>
      </w:r>
      <w:proofErr w:type="gramEnd"/>
    </w:p>
    <w:p w:rsidR="00631719" w:rsidRDefault="00AA3CCF" w:rsidP="006C7BA7">
      <w:pPr>
        <w:pStyle w:val="a8"/>
        <w:numPr>
          <w:ilvl w:val="2"/>
          <w:numId w:val="4"/>
        </w:numPr>
        <w:spacing w:after="0" w:line="240" w:lineRule="auto"/>
        <w:ind w:left="0" w:firstLine="993"/>
        <w:jc w:val="both"/>
      </w:pPr>
      <w:r>
        <w:t xml:space="preserve"> </w:t>
      </w:r>
      <w:r w:rsidR="00631719">
        <w:t>учет, начисление заработной платы работникам администрации</w:t>
      </w:r>
      <w:r>
        <w:t xml:space="preserve"> Екатерининского сельского поселения</w:t>
      </w:r>
      <w:r w:rsidR="00631719">
        <w:t xml:space="preserve"> отчетность по заработной плате, лицевые счета, налоговые карточки;</w:t>
      </w:r>
    </w:p>
    <w:p w:rsidR="00631719" w:rsidRDefault="00631719" w:rsidP="006C7BA7">
      <w:pPr>
        <w:pStyle w:val="a8"/>
        <w:numPr>
          <w:ilvl w:val="2"/>
          <w:numId w:val="4"/>
        </w:numPr>
        <w:spacing w:after="0" w:line="240" w:lineRule="auto"/>
        <w:ind w:left="0" w:firstLine="993"/>
        <w:jc w:val="both"/>
      </w:pPr>
      <w:r>
        <w:t>передать документацию и отчетность по бухгалтерскому и бюджетному учету</w:t>
      </w:r>
      <w:r w:rsidR="00CB6582">
        <w:t xml:space="preserve"> и отчетности</w:t>
      </w:r>
      <w:r>
        <w:t xml:space="preserve">, </w:t>
      </w:r>
      <w:proofErr w:type="gramStart"/>
      <w:r>
        <w:t>базу  программы</w:t>
      </w:r>
      <w:proofErr w:type="gramEnd"/>
      <w:r>
        <w:t xml:space="preserve"> «1-С бухгалтерия», а так же логины и пароли для работы в программных продуктах</w:t>
      </w:r>
      <w:r w:rsidR="00CB6582">
        <w:t>.</w:t>
      </w:r>
    </w:p>
    <w:p w:rsidR="00631719" w:rsidRDefault="00631719" w:rsidP="006C7BA7">
      <w:pPr>
        <w:numPr>
          <w:ilvl w:val="0"/>
          <w:numId w:val="4"/>
        </w:numPr>
        <w:spacing w:after="0" w:line="240" w:lineRule="auto"/>
        <w:ind w:left="142" w:firstLine="567"/>
        <w:jc w:val="both"/>
      </w:pPr>
      <w:r>
        <w:t xml:space="preserve">Акт приема и передачи дел предоставить </w:t>
      </w:r>
      <w:r w:rsidR="00AA3CCF">
        <w:t>и.о. главы администрации поселения</w:t>
      </w:r>
      <w:r>
        <w:t xml:space="preserve"> на согласование.</w:t>
      </w:r>
    </w:p>
    <w:p w:rsidR="00CB6582" w:rsidRDefault="00CB6582" w:rsidP="006C7BA7">
      <w:pPr>
        <w:numPr>
          <w:ilvl w:val="0"/>
          <w:numId w:val="4"/>
        </w:numPr>
        <w:spacing w:after="0" w:line="240" w:lineRule="auto"/>
        <w:ind w:left="142" w:firstLine="567"/>
        <w:jc w:val="both"/>
      </w:pPr>
      <w:r>
        <w:t xml:space="preserve">Контроль </w:t>
      </w:r>
      <w:r w:rsidR="00AA3CCF">
        <w:t>оставляю за собой.</w:t>
      </w:r>
    </w:p>
    <w:p w:rsidR="00631719" w:rsidRDefault="00631719" w:rsidP="00631719">
      <w:pPr>
        <w:spacing w:after="0" w:line="240" w:lineRule="auto"/>
        <w:jc w:val="both"/>
      </w:pPr>
    </w:p>
    <w:p w:rsidR="00631719" w:rsidRDefault="00631719" w:rsidP="00631719">
      <w:pPr>
        <w:spacing w:after="0" w:line="240" w:lineRule="auto"/>
        <w:jc w:val="both"/>
      </w:pPr>
    </w:p>
    <w:p w:rsidR="00631719" w:rsidRDefault="00631719" w:rsidP="00631719">
      <w:pPr>
        <w:spacing w:after="0" w:line="240" w:lineRule="auto"/>
        <w:jc w:val="both"/>
      </w:pPr>
    </w:p>
    <w:p w:rsidR="00631719" w:rsidRDefault="007D4748" w:rsidP="00631719">
      <w:pPr>
        <w:spacing w:after="0" w:line="240" w:lineRule="auto"/>
        <w:jc w:val="both"/>
      </w:pPr>
      <w:bookmarkStart w:id="0" w:name="_GoBack"/>
      <w:bookmarkEnd w:id="0"/>
      <w:r>
        <w:t>И.о. главы администрации поселения                                     О.А. Вожакова</w:t>
      </w:r>
    </w:p>
    <w:p w:rsidR="00631719" w:rsidRPr="00616508" w:rsidRDefault="00631719" w:rsidP="00631719">
      <w:pPr>
        <w:spacing w:after="0" w:line="240" w:lineRule="auto"/>
        <w:ind w:left="1069"/>
        <w:jc w:val="both"/>
      </w:pPr>
    </w:p>
    <w:sectPr w:rsidR="00631719" w:rsidRPr="00616508" w:rsidSect="00D07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41EA8"/>
    <w:multiLevelType w:val="hybridMultilevel"/>
    <w:tmpl w:val="3A1CB27E"/>
    <w:lvl w:ilvl="0" w:tplc="D4A09F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3C084A"/>
    <w:multiLevelType w:val="multilevel"/>
    <w:tmpl w:val="13CAB3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554" w:hanging="14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4" w:hanging="14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74" w:hanging="14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34" w:hanging="14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94" w:hanging="148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4" w:hanging="148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2">
    <w:nsid w:val="2481278D"/>
    <w:multiLevelType w:val="multilevel"/>
    <w:tmpl w:val="2F3C7B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2160"/>
      </w:pPr>
      <w:rPr>
        <w:rFonts w:hint="default"/>
      </w:rPr>
    </w:lvl>
  </w:abstractNum>
  <w:abstractNum w:abstractNumId="3">
    <w:nsid w:val="721864C0"/>
    <w:multiLevelType w:val="hybridMultilevel"/>
    <w:tmpl w:val="C81A153A"/>
    <w:lvl w:ilvl="0" w:tplc="BC5EDE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characterSpacingControl w:val="doNotCompress"/>
  <w:compat/>
  <w:rsids>
    <w:rsidRoot w:val="00631719"/>
    <w:rsid w:val="00052AAE"/>
    <w:rsid w:val="000E09B1"/>
    <w:rsid w:val="0018158E"/>
    <w:rsid w:val="001848EC"/>
    <w:rsid w:val="00426252"/>
    <w:rsid w:val="004C1C13"/>
    <w:rsid w:val="004D72B1"/>
    <w:rsid w:val="00587B1E"/>
    <w:rsid w:val="005A4DAE"/>
    <w:rsid w:val="00616508"/>
    <w:rsid w:val="00631719"/>
    <w:rsid w:val="00686476"/>
    <w:rsid w:val="006C7BA7"/>
    <w:rsid w:val="006D6023"/>
    <w:rsid w:val="007D4748"/>
    <w:rsid w:val="008E26AE"/>
    <w:rsid w:val="008E498E"/>
    <w:rsid w:val="00A725E6"/>
    <w:rsid w:val="00AA3CCF"/>
    <w:rsid w:val="00B5771C"/>
    <w:rsid w:val="00B95FE1"/>
    <w:rsid w:val="00CB6582"/>
    <w:rsid w:val="00CB788A"/>
    <w:rsid w:val="00D0782D"/>
    <w:rsid w:val="00D54C97"/>
    <w:rsid w:val="00D62B37"/>
    <w:rsid w:val="00EB5ED9"/>
    <w:rsid w:val="00F03328"/>
    <w:rsid w:val="00FF04D0"/>
    <w:rsid w:val="00FF6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8"/>
        <o:r id="V:Rule2" type="connector" idref="#AutoShape 9"/>
        <o:r id="V:Rule3" type="connector" idref="#AutoShape 7"/>
        <o:r id="V:Rule4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2D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гистрационные поля"/>
    <w:basedOn w:val="a"/>
    <w:rsid w:val="005A4DAE"/>
    <w:pPr>
      <w:spacing w:after="0" w:line="240" w:lineRule="exact"/>
      <w:jc w:val="center"/>
    </w:pPr>
    <w:rPr>
      <w:rFonts w:eastAsia="Times New Roman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426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252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rsid w:val="00426252"/>
    <w:pPr>
      <w:spacing w:after="0" w:line="360" w:lineRule="exact"/>
      <w:ind w:firstLine="720"/>
      <w:jc w:val="both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426252"/>
    <w:rPr>
      <w:rFonts w:eastAsia="Times New Roman"/>
      <w:sz w:val="28"/>
    </w:rPr>
  </w:style>
  <w:style w:type="paragraph" w:styleId="a8">
    <w:name w:val="List Paragraph"/>
    <w:basedOn w:val="a"/>
    <w:uiPriority w:val="34"/>
    <w:qFormat/>
    <w:rsid w:val="006C7BA7"/>
    <w:pPr>
      <w:ind w:left="720"/>
      <w:contextualSpacing/>
    </w:pPr>
  </w:style>
  <w:style w:type="paragraph" w:styleId="a9">
    <w:name w:val="No Spacing"/>
    <w:uiPriority w:val="1"/>
    <w:qFormat/>
    <w:rsid w:val="00AA3CCF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73;&#1083;&#1072;&#1085;&#1082;&#1080;-&#1085;&#1086;&#1074;&#1099;&#1077;\&#1056;&#1040;&#1057;&#1055;&#1054;&#1056;&#1071;&#1046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8682A-F247-4DD8-A5C3-748396F82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</Template>
  <TotalTime>19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Прием02</cp:lastModifiedBy>
  <cp:revision>3</cp:revision>
  <cp:lastPrinted>2018-12-29T04:28:00Z</cp:lastPrinted>
  <dcterms:created xsi:type="dcterms:W3CDTF">2018-12-28T10:48:00Z</dcterms:created>
  <dcterms:modified xsi:type="dcterms:W3CDTF">2018-12-29T04:28:00Z</dcterms:modified>
</cp:coreProperties>
</file>