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96F" w:rsidRPr="0038196F" w:rsidRDefault="0038196F" w:rsidP="0038196F">
      <w:pPr>
        <w:jc w:val="center"/>
        <w:rPr>
          <w:b/>
        </w:rPr>
      </w:pPr>
    </w:p>
    <w:p w:rsidR="00CA0F5C" w:rsidRPr="00CA0F5C" w:rsidRDefault="00CA0F5C" w:rsidP="00CA0F5C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CA0F5C">
        <w:rPr>
          <w:rFonts w:ascii="Times New Roman" w:hAnsi="Times New Roman"/>
          <w:b/>
          <w:sz w:val="28"/>
          <w:szCs w:val="28"/>
        </w:rPr>
        <w:t>АДМИНИСТРАЦИЯ</w:t>
      </w:r>
    </w:p>
    <w:p w:rsidR="00CA0F5C" w:rsidRPr="00CA0F5C" w:rsidRDefault="00CA0F5C" w:rsidP="00CA0F5C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CA0F5C">
        <w:rPr>
          <w:rFonts w:ascii="Times New Roman" w:hAnsi="Times New Roman"/>
          <w:b/>
          <w:sz w:val="28"/>
          <w:szCs w:val="28"/>
        </w:rPr>
        <w:t>ЕКАТЕРИНИНСКОГО СЕЛЬСКОГО ПОСЕЛЕНИЯ</w:t>
      </w:r>
    </w:p>
    <w:p w:rsidR="00CA0F5C" w:rsidRPr="00CA0F5C" w:rsidRDefault="00CA0F5C" w:rsidP="00CA0F5C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CA0F5C">
        <w:rPr>
          <w:rFonts w:ascii="Times New Roman" w:hAnsi="Times New Roman"/>
          <w:b/>
          <w:sz w:val="28"/>
          <w:szCs w:val="28"/>
        </w:rPr>
        <w:t>СИВИНСКОГО МУНИЦИПАЛЬНОГО  РАЙОНА</w:t>
      </w:r>
    </w:p>
    <w:p w:rsidR="00CA0F5C" w:rsidRPr="00CA0F5C" w:rsidRDefault="00CA0F5C" w:rsidP="00CA0F5C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CA0F5C">
        <w:rPr>
          <w:rFonts w:ascii="Times New Roman" w:hAnsi="Times New Roman"/>
          <w:b/>
          <w:sz w:val="28"/>
          <w:szCs w:val="28"/>
        </w:rPr>
        <w:t>ПЕРМСКОГО КРАЯ</w:t>
      </w:r>
    </w:p>
    <w:p w:rsidR="00CA0F5C" w:rsidRPr="00CA0F5C" w:rsidRDefault="00CA0F5C" w:rsidP="00CA0F5C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A0F5C" w:rsidRDefault="00CA0F5C" w:rsidP="00CA0F5C">
      <w:pPr>
        <w:jc w:val="center"/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Е Н И Е</w:t>
      </w:r>
      <w:r w:rsidR="00B84DFF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91.65pt;margin-top:209.25pt;width:115.6pt;height:19.5pt;z-index:251660800;mso-position-horizontal-relative:page;mso-position-vertical-relative:page" filled="f" stroked="f">
            <v:textbox style="mso-next-textbox:#_x0000_s1039" inset="0,0,0,0">
              <w:txbxContent>
                <w:p w:rsidR="00CA0F5C" w:rsidRDefault="00CA0F5C" w:rsidP="001848EC">
                  <w:pPr>
                    <w:pStyle w:val="a3"/>
                    <w:rPr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="00B84DFF">
        <w:rPr>
          <w:noProof/>
          <w:lang w:eastAsia="ru-RU"/>
        </w:rPr>
        <w:pict>
          <v:shape id="_x0000_s1028" type="#_x0000_t202" style="position:absolute;left:0;text-align:left;margin-left:97.65pt;margin-top:205.5pt;width:106.35pt;height:17.1pt;z-index:251654656;mso-position-horizontal-relative:page;mso-position-vertical-relative:page" filled="f" stroked="f">
            <v:textbox style="mso-next-textbox:#_x0000_s1028" inset="0,0,0,0">
              <w:txbxContent>
                <w:p w:rsidR="00CA0F5C" w:rsidRPr="00A725E6" w:rsidRDefault="00CA0F5C" w:rsidP="00A725E6">
                  <w:pPr>
                    <w:jc w:val="center"/>
                  </w:pPr>
                </w:p>
              </w:txbxContent>
            </v:textbox>
            <w10:wrap anchorx="page" anchory="page"/>
          </v:shape>
        </w:pict>
      </w:r>
      <w:r w:rsidR="00A725E6" w:rsidRPr="00F03328">
        <w:t xml:space="preserve"> </w:t>
      </w:r>
      <w:r w:rsidR="005A4DAE">
        <w:t xml:space="preserve">    </w:t>
      </w:r>
    </w:p>
    <w:p w:rsidR="00D0782D" w:rsidRPr="00CA0F5C" w:rsidRDefault="009F6CAE" w:rsidP="00CA0F5C">
      <w:pPr>
        <w:rPr>
          <w:b/>
        </w:rPr>
      </w:pPr>
      <w:r>
        <w:t>03</w:t>
      </w:r>
      <w:r w:rsidR="00CA0F5C">
        <w:t>.10.2016</w:t>
      </w:r>
      <w:r w:rsidR="00CA0F5C">
        <w:tab/>
      </w:r>
      <w:r w:rsidR="00CA0F5C">
        <w:tab/>
      </w:r>
      <w:r w:rsidR="00CA0F5C">
        <w:tab/>
      </w:r>
      <w:r w:rsidR="00CA0F5C">
        <w:tab/>
      </w:r>
      <w:r w:rsidR="00CA0F5C">
        <w:tab/>
      </w:r>
      <w:r w:rsidR="00CA0F5C">
        <w:tab/>
      </w:r>
      <w:r w:rsidR="00CA0F5C">
        <w:tab/>
      </w:r>
      <w:r w:rsidR="00CA0F5C">
        <w:tab/>
      </w:r>
      <w:r w:rsidR="00CA0F5C">
        <w:tab/>
      </w:r>
      <w:r w:rsidR="00CA0F5C">
        <w:tab/>
        <w:t>№</w:t>
      </w:r>
      <w:r w:rsidR="005A4DAE">
        <w:t xml:space="preserve">  </w:t>
      </w:r>
      <w:r>
        <w:t>116</w:t>
      </w:r>
      <w:r w:rsidR="005A4DAE">
        <w:t xml:space="preserve">                                                  </w:t>
      </w:r>
    </w:p>
    <w:p w:rsidR="00A725E6" w:rsidRDefault="00A725E6"/>
    <w:p w:rsidR="00FF4670" w:rsidRPr="00FF4670" w:rsidRDefault="00FF4670" w:rsidP="007E1C47">
      <w:pPr>
        <w:spacing w:after="0" w:line="240" w:lineRule="auto"/>
        <w:ind w:right="4820"/>
        <w:jc w:val="both"/>
        <w:rPr>
          <w:b/>
        </w:rPr>
      </w:pPr>
      <w:r w:rsidRPr="00FF4670">
        <w:rPr>
          <w:b/>
        </w:rPr>
        <w:t xml:space="preserve">Об утверждении муниципальной программы  по управлению муниципальным имуществом и земельными ресурсами </w:t>
      </w:r>
      <w:r w:rsidR="00DF1A8A">
        <w:rPr>
          <w:b/>
        </w:rPr>
        <w:t>Екатерининского сельского поселения на 2017 – 2019</w:t>
      </w:r>
      <w:r w:rsidR="00901CC0">
        <w:rPr>
          <w:b/>
        </w:rPr>
        <w:t xml:space="preserve"> г.г.</w:t>
      </w:r>
      <w:r w:rsidRPr="00FF4670">
        <w:t xml:space="preserve"> </w:t>
      </w:r>
    </w:p>
    <w:p w:rsidR="007E1C47" w:rsidRDefault="007E1C47" w:rsidP="00FF4670">
      <w:pPr>
        <w:spacing w:after="0" w:line="240" w:lineRule="auto"/>
        <w:ind w:firstLine="720"/>
        <w:jc w:val="both"/>
      </w:pPr>
    </w:p>
    <w:p w:rsidR="00FF4670" w:rsidRPr="008E6BE0" w:rsidRDefault="00FF4670" w:rsidP="00FF4670">
      <w:pPr>
        <w:spacing w:after="0" w:line="240" w:lineRule="auto"/>
        <w:ind w:firstLine="720"/>
        <w:jc w:val="both"/>
      </w:pPr>
      <w:r>
        <w:t>В целях</w:t>
      </w:r>
      <w:r w:rsidRPr="008E6BE0">
        <w:t xml:space="preserve"> формирования бюджета </w:t>
      </w:r>
      <w:r w:rsidR="00DF1A8A">
        <w:t xml:space="preserve">Екатерининского сельского поселения </w:t>
      </w:r>
      <w:r>
        <w:t>для</w:t>
      </w:r>
      <w:r w:rsidRPr="008E6BE0">
        <w:t xml:space="preserve"> составлени</w:t>
      </w:r>
      <w:r>
        <w:t>я</w:t>
      </w:r>
      <w:r w:rsidRPr="008E6BE0">
        <w:t xml:space="preserve"> плана доходов и расходов, связанных с использованием муниципального имущества</w:t>
      </w:r>
      <w:r>
        <w:t xml:space="preserve"> и земельных ресурсов,</w:t>
      </w:r>
      <w:r w:rsidRPr="008E6BE0">
        <w:t xml:space="preserve"> в соответствии с Бюджетным Кодексом Российской Федерации, </w:t>
      </w:r>
      <w:r w:rsidR="00F961D0">
        <w:t>администрация Екатерининского сельского поселения</w:t>
      </w:r>
    </w:p>
    <w:p w:rsidR="00FF4670" w:rsidRPr="004D23FE" w:rsidRDefault="00F961D0" w:rsidP="004D23FE">
      <w:pPr>
        <w:spacing w:after="0" w:line="240" w:lineRule="auto"/>
      </w:pPr>
      <w:r>
        <w:t>ПОСТАНОВЛЯЕТ</w:t>
      </w:r>
      <w:r w:rsidR="00FF4670" w:rsidRPr="004D23FE">
        <w:t>:</w:t>
      </w:r>
    </w:p>
    <w:p w:rsidR="00FF4670" w:rsidRDefault="00FF4670" w:rsidP="00FF4670">
      <w:pPr>
        <w:spacing w:after="0" w:line="240" w:lineRule="auto"/>
        <w:ind w:firstLine="720"/>
        <w:jc w:val="both"/>
      </w:pPr>
      <w:r>
        <w:t xml:space="preserve">1. </w:t>
      </w:r>
      <w:r w:rsidRPr="008E6BE0">
        <w:t>Утвердить</w:t>
      </w:r>
      <w:r w:rsidR="00B309B3">
        <w:t xml:space="preserve"> </w:t>
      </w:r>
      <w:r w:rsidR="00E92D0D">
        <w:t xml:space="preserve">прилагаемую </w:t>
      </w:r>
      <w:r w:rsidRPr="008E6BE0">
        <w:t xml:space="preserve">Муниципальную программу по управлению муниципальным имуществом и земельными ресурсами </w:t>
      </w:r>
      <w:r w:rsidR="00DF1A8A">
        <w:t>Екатерининского сельского поселения</w:t>
      </w:r>
      <w:r w:rsidRPr="008E6BE0">
        <w:t xml:space="preserve"> на 201</w:t>
      </w:r>
      <w:r w:rsidR="00DF1A8A">
        <w:t>7</w:t>
      </w:r>
      <w:r w:rsidR="00901CC0">
        <w:t xml:space="preserve"> </w:t>
      </w:r>
      <w:r>
        <w:t>-</w:t>
      </w:r>
      <w:r w:rsidR="00901CC0">
        <w:t xml:space="preserve"> </w:t>
      </w:r>
      <w:r>
        <w:t>201</w:t>
      </w:r>
      <w:r w:rsidR="00DF1A8A">
        <w:t>9</w:t>
      </w:r>
      <w:r w:rsidRPr="008E6BE0">
        <w:t xml:space="preserve"> год</w:t>
      </w:r>
      <w:r>
        <w:t>ы</w:t>
      </w:r>
      <w:r w:rsidRPr="008E6BE0">
        <w:t>.</w:t>
      </w:r>
    </w:p>
    <w:p w:rsidR="00FF4670" w:rsidRDefault="00FF4670" w:rsidP="00FF4670">
      <w:pPr>
        <w:spacing w:after="0" w:line="240" w:lineRule="auto"/>
        <w:ind w:firstLine="720"/>
        <w:jc w:val="both"/>
      </w:pPr>
      <w:r>
        <w:t xml:space="preserve">2. </w:t>
      </w:r>
      <w:r w:rsidRPr="008E6BE0">
        <w:t xml:space="preserve">Ответственным </w:t>
      </w:r>
      <w:r>
        <w:t>за</w:t>
      </w:r>
      <w:r w:rsidRPr="008E6BE0">
        <w:t xml:space="preserve"> реализаци</w:t>
      </w:r>
      <w:r>
        <w:t>ю</w:t>
      </w:r>
      <w:r w:rsidRPr="008E6BE0">
        <w:t xml:space="preserve"> данной программы назначить </w:t>
      </w:r>
      <w:r w:rsidR="00DF1A8A">
        <w:t xml:space="preserve">заведующую сектором по </w:t>
      </w:r>
      <w:r w:rsidR="00E92D0D">
        <w:t xml:space="preserve"> </w:t>
      </w:r>
      <w:r w:rsidR="00DF1A8A">
        <w:t>имущественным</w:t>
      </w:r>
      <w:r w:rsidR="00E92D0D">
        <w:t xml:space="preserve"> </w:t>
      </w:r>
      <w:r w:rsidR="00DF1A8A">
        <w:t>и земельным</w:t>
      </w:r>
      <w:r w:rsidR="00E92D0D">
        <w:t xml:space="preserve"> </w:t>
      </w:r>
      <w:r w:rsidR="00DF1A8A">
        <w:t>вопросам администрации поселения</w:t>
      </w:r>
      <w:r w:rsidR="00E92D0D">
        <w:t>.</w:t>
      </w:r>
    </w:p>
    <w:p w:rsidR="007D17EB" w:rsidRDefault="007D17EB" w:rsidP="007D17EB">
      <w:pPr>
        <w:spacing w:after="0" w:line="240" w:lineRule="auto"/>
        <w:ind w:firstLine="72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постановления </w:t>
      </w:r>
      <w:r w:rsidR="00DF1A8A">
        <w:t>оставляю за собой.</w:t>
      </w:r>
    </w:p>
    <w:p w:rsidR="00DF1A8A" w:rsidRDefault="00DF1A8A" w:rsidP="007D17EB">
      <w:pPr>
        <w:spacing w:after="0" w:line="240" w:lineRule="auto"/>
        <w:ind w:firstLine="720"/>
        <w:jc w:val="both"/>
      </w:pPr>
    </w:p>
    <w:p w:rsidR="00DF1A8A" w:rsidRDefault="00DF1A8A" w:rsidP="007D17EB">
      <w:pPr>
        <w:spacing w:after="0" w:line="240" w:lineRule="auto"/>
        <w:ind w:firstLine="720"/>
        <w:jc w:val="both"/>
      </w:pPr>
    </w:p>
    <w:p w:rsidR="00DF1A8A" w:rsidRPr="008E6BE0" w:rsidRDefault="00DF1A8A" w:rsidP="007D17EB">
      <w:pPr>
        <w:spacing w:after="0" w:line="240" w:lineRule="auto"/>
        <w:ind w:firstLine="720"/>
        <w:jc w:val="both"/>
      </w:pPr>
    </w:p>
    <w:p w:rsidR="00FF4670" w:rsidRDefault="00FF4670" w:rsidP="00FF4670">
      <w:pPr>
        <w:spacing w:after="0" w:line="240" w:lineRule="auto"/>
        <w:jc w:val="both"/>
        <w:outlineLvl w:val="0"/>
      </w:pPr>
    </w:p>
    <w:p w:rsidR="000E09B1" w:rsidRDefault="00EA10D1" w:rsidP="008236E4">
      <w:pPr>
        <w:pStyle w:val="a6"/>
        <w:ind w:firstLine="0"/>
      </w:pPr>
      <w:r>
        <w:t xml:space="preserve">Глава </w:t>
      </w:r>
      <w:r w:rsidR="00DF1A8A">
        <w:t>поселения</w:t>
      </w:r>
      <w:r w:rsidR="008236E4">
        <w:tab/>
      </w:r>
      <w:r w:rsidR="008236E4">
        <w:tab/>
      </w:r>
      <w:r w:rsidR="008236E4">
        <w:tab/>
      </w:r>
      <w:r w:rsidR="008236E4">
        <w:tab/>
      </w:r>
      <w:r w:rsidR="008236E4">
        <w:tab/>
      </w:r>
      <w:r w:rsidR="008236E4">
        <w:tab/>
      </w:r>
      <w:r w:rsidR="008236E4">
        <w:tab/>
      </w:r>
      <w:r w:rsidR="008236E4">
        <w:tab/>
      </w:r>
      <w:proofErr w:type="spellStart"/>
      <w:r w:rsidR="00DF1A8A">
        <w:t>П.В.Шкуров</w:t>
      </w:r>
      <w:proofErr w:type="spellEnd"/>
    </w:p>
    <w:p w:rsidR="00E92D0D" w:rsidRDefault="00E92D0D" w:rsidP="008236E4">
      <w:pPr>
        <w:pStyle w:val="a6"/>
        <w:ind w:firstLine="0"/>
      </w:pPr>
    </w:p>
    <w:p w:rsidR="00901CC0" w:rsidRDefault="00B452EE" w:rsidP="008236E4">
      <w:pPr>
        <w:pStyle w:val="a6"/>
        <w:ind w:firstLine="0"/>
      </w:pPr>
      <w:r>
        <w:tab/>
      </w:r>
      <w:r>
        <w:tab/>
      </w:r>
      <w:r>
        <w:tab/>
      </w:r>
      <w:r>
        <w:tab/>
      </w:r>
      <w:r>
        <w:tab/>
      </w:r>
    </w:p>
    <w:p w:rsidR="00F75852" w:rsidRDefault="00901CC0" w:rsidP="00901CC0">
      <w:pPr>
        <w:pStyle w:val="a6"/>
        <w:spacing w:line="240" w:lineRule="auto"/>
        <w:ind w:firstLine="0"/>
        <w:sectPr w:rsidR="00F75852" w:rsidSect="008F36B8">
          <w:pgSz w:w="11906" w:h="16838"/>
          <w:pgMar w:top="851" w:right="850" w:bottom="568" w:left="1701" w:header="708" w:footer="708" w:gutter="0"/>
          <w:cols w:space="708"/>
          <w:docGrid w:linePitch="360"/>
        </w:sectPr>
      </w:pPr>
      <w:r>
        <w:tab/>
      </w:r>
    </w:p>
    <w:p w:rsidR="00E92D0D" w:rsidRDefault="00F75852" w:rsidP="00901CC0">
      <w:pPr>
        <w:pStyle w:val="a6"/>
        <w:spacing w:line="240" w:lineRule="auto"/>
        <w:ind w:firstLine="0"/>
      </w:pPr>
      <w:r>
        <w:lastRenderedPageBreak/>
        <w:tab/>
      </w:r>
      <w:r w:rsidR="00EF6222">
        <w:tab/>
      </w:r>
      <w:r w:rsidR="00EF6222">
        <w:tab/>
      </w:r>
      <w:r w:rsidR="00EF6222">
        <w:tab/>
      </w:r>
      <w:r w:rsidR="00EF6222">
        <w:tab/>
      </w:r>
      <w:r w:rsidR="00EF6222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92D0D">
        <w:t>Утверждено</w:t>
      </w:r>
    </w:p>
    <w:p w:rsidR="00E92D0D" w:rsidRDefault="00E92D0D" w:rsidP="00901CC0">
      <w:pPr>
        <w:pStyle w:val="a6"/>
        <w:spacing w:line="240" w:lineRule="auto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75852">
        <w:tab/>
      </w:r>
      <w:r w:rsidR="00F75852">
        <w:tab/>
      </w:r>
      <w:r w:rsidR="00F75852">
        <w:tab/>
      </w:r>
      <w:r w:rsidR="00F75852">
        <w:tab/>
      </w:r>
      <w:r w:rsidR="00F75852">
        <w:tab/>
      </w:r>
      <w:r w:rsidR="00F75852">
        <w:tab/>
      </w:r>
      <w:r w:rsidR="00F75852">
        <w:tab/>
      </w:r>
      <w:r w:rsidR="00F75852">
        <w:tab/>
      </w:r>
      <w:r>
        <w:t xml:space="preserve">постановлением администрации </w:t>
      </w:r>
    </w:p>
    <w:p w:rsidR="00E92D0D" w:rsidRDefault="00E92D0D" w:rsidP="00901CC0">
      <w:pPr>
        <w:pStyle w:val="a6"/>
        <w:spacing w:line="240" w:lineRule="auto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75852">
        <w:tab/>
      </w:r>
      <w:r w:rsidR="00F75852">
        <w:tab/>
      </w:r>
      <w:r w:rsidR="00F75852">
        <w:tab/>
      </w:r>
      <w:r w:rsidR="00F75852">
        <w:tab/>
      </w:r>
      <w:r w:rsidR="00F75852">
        <w:tab/>
      </w:r>
      <w:r w:rsidR="00F75852">
        <w:tab/>
      </w:r>
      <w:r w:rsidR="00F75852">
        <w:tab/>
      </w:r>
      <w:r w:rsidR="00F75852">
        <w:tab/>
      </w:r>
      <w:r w:rsidR="00F961D0">
        <w:t>поселения</w:t>
      </w:r>
      <w:r>
        <w:t xml:space="preserve"> от</w:t>
      </w:r>
      <w:r w:rsidR="00DF1A8A">
        <w:t xml:space="preserve"> </w:t>
      </w:r>
      <w:r w:rsidR="00150DC1">
        <w:t>03.10</w:t>
      </w:r>
      <w:r w:rsidR="00DF1A8A">
        <w:t>.2016</w:t>
      </w:r>
      <w:r w:rsidR="00812E39">
        <w:t xml:space="preserve"> </w:t>
      </w:r>
      <w:r>
        <w:t>№</w:t>
      </w:r>
      <w:r w:rsidR="00DF1A8A">
        <w:t xml:space="preserve"> </w:t>
      </w:r>
      <w:r w:rsidR="00150DC1">
        <w:t>116</w:t>
      </w:r>
    </w:p>
    <w:p w:rsidR="002956EB" w:rsidRDefault="002956EB" w:rsidP="00E92D0D">
      <w:pPr>
        <w:spacing w:after="0" w:line="240" w:lineRule="auto"/>
        <w:jc w:val="center"/>
        <w:rPr>
          <w:b/>
        </w:rPr>
      </w:pPr>
    </w:p>
    <w:p w:rsidR="002956EB" w:rsidRPr="002956EB" w:rsidRDefault="002956EB" w:rsidP="002956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2956EB">
        <w:rPr>
          <w:b/>
        </w:rPr>
        <w:t>ПАСПОРТ</w:t>
      </w:r>
    </w:p>
    <w:p w:rsidR="002956EB" w:rsidRPr="00486586" w:rsidRDefault="002956EB" w:rsidP="00F75852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2956EB">
        <w:rPr>
          <w:b/>
        </w:rPr>
        <w:t xml:space="preserve">муниципальной программы </w:t>
      </w:r>
      <w:r w:rsidR="00DF1A8A">
        <w:rPr>
          <w:b/>
        </w:rPr>
        <w:t xml:space="preserve">Екатерининского сельского </w:t>
      </w:r>
      <w:r w:rsidR="002B11AD">
        <w:rPr>
          <w:b/>
        </w:rPr>
        <w:t>поселения</w:t>
      </w:r>
      <w:r>
        <w:rPr>
          <w:b/>
        </w:rPr>
        <w:t xml:space="preserve"> по управлению муниципальным имуществом и земельными ресурсами</w:t>
      </w:r>
    </w:p>
    <w:p w:rsidR="00F75852" w:rsidRPr="0074592F" w:rsidRDefault="00F75852" w:rsidP="00F758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31"/>
        <w:gridCol w:w="709"/>
        <w:gridCol w:w="2172"/>
        <w:gridCol w:w="703"/>
        <w:gridCol w:w="588"/>
        <w:gridCol w:w="840"/>
        <w:gridCol w:w="1080"/>
        <w:gridCol w:w="1200"/>
        <w:gridCol w:w="370"/>
        <w:gridCol w:w="2871"/>
      </w:tblGrid>
      <w:tr w:rsidR="00F75852" w:rsidRPr="0074592F" w:rsidTr="00EA699C">
        <w:tc>
          <w:tcPr>
            <w:tcW w:w="3131" w:type="dxa"/>
            <w:vAlign w:val="center"/>
          </w:tcPr>
          <w:p w:rsidR="00F75852" w:rsidRPr="00873D5B" w:rsidRDefault="00F75852" w:rsidP="00F758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0533" w:type="dxa"/>
            <w:gridSpan w:val="9"/>
          </w:tcPr>
          <w:p w:rsidR="00F75852" w:rsidRPr="00873D5B" w:rsidRDefault="002B11AD" w:rsidP="002B11AD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="00F75852" w:rsidRPr="00873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Екатерининского сельского поселения</w:t>
            </w:r>
          </w:p>
        </w:tc>
      </w:tr>
      <w:tr w:rsidR="00F75852" w:rsidRPr="0074592F" w:rsidTr="00EA699C">
        <w:trPr>
          <w:trHeight w:val="562"/>
        </w:trPr>
        <w:tc>
          <w:tcPr>
            <w:tcW w:w="3131" w:type="dxa"/>
          </w:tcPr>
          <w:p w:rsidR="00F75852" w:rsidRPr="00873D5B" w:rsidRDefault="00F75852" w:rsidP="00F758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0533" w:type="dxa"/>
            <w:gridSpan w:val="9"/>
          </w:tcPr>
          <w:p w:rsidR="00F75852" w:rsidRPr="00873D5B" w:rsidRDefault="00F75852" w:rsidP="005178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852" w:rsidRPr="0074592F" w:rsidTr="00EA699C">
        <w:tc>
          <w:tcPr>
            <w:tcW w:w="3131" w:type="dxa"/>
          </w:tcPr>
          <w:p w:rsidR="00F75852" w:rsidRPr="00873D5B" w:rsidRDefault="00F75852" w:rsidP="00F758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0533" w:type="dxa"/>
            <w:gridSpan w:val="9"/>
          </w:tcPr>
          <w:p w:rsidR="00F75852" w:rsidRPr="00873D5B" w:rsidRDefault="00F75852" w:rsidP="00F75852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Муниципальные предприятия и учреждения, юридические лица любой формы собственности, физические лица</w:t>
            </w:r>
          </w:p>
        </w:tc>
      </w:tr>
      <w:tr w:rsidR="00F75852" w:rsidRPr="0074592F" w:rsidTr="00EA699C">
        <w:tc>
          <w:tcPr>
            <w:tcW w:w="3131" w:type="dxa"/>
          </w:tcPr>
          <w:p w:rsidR="00F75852" w:rsidRPr="00873D5B" w:rsidRDefault="00F75852" w:rsidP="00F758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10533" w:type="dxa"/>
            <w:gridSpan w:val="9"/>
          </w:tcPr>
          <w:p w:rsidR="00F75852" w:rsidRPr="00873D5B" w:rsidRDefault="00F75852" w:rsidP="00F75852">
            <w:pPr>
              <w:pStyle w:val="ConsPlusNormal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по эффективному использованию земельных ресурсов.</w:t>
            </w:r>
          </w:p>
          <w:p w:rsidR="00F75852" w:rsidRPr="00873D5B" w:rsidRDefault="00F75852" w:rsidP="00F75852">
            <w:pPr>
              <w:pStyle w:val="ConsPlusNormal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по эффективному использованию муниципального имущества.</w:t>
            </w:r>
          </w:p>
        </w:tc>
      </w:tr>
      <w:tr w:rsidR="00F75852" w:rsidRPr="0074592F" w:rsidTr="00EA699C">
        <w:tc>
          <w:tcPr>
            <w:tcW w:w="3131" w:type="dxa"/>
          </w:tcPr>
          <w:p w:rsidR="00F75852" w:rsidRPr="00873D5B" w:rsidRDefault="00F75852" w:rsidP="00F758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Программно-целевые инструменты программы</w:t>
            </w:r>
          </w:p>
        </w:tc>
        <w:tc>
          <w:tcPr>
            <w:tcW w:w="10533" w:type="dxa"/>
            <w:gridSpan w:val="9"/>
          </w:tcPr>
          <w:p w:rsidR="00F75852" w:rsidRPr="00873D5B" w:rsidRDefault="00F75852" w:rsidP="00F75852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852" w:rsidRPr="0074592F" w:rsidTr="00EA699C">
        <w:tc>
          <w:tcPr>
            <w:tcW w:w="3131" w:type="dxa"/>
          </w:tcPr>
          <w:p w:rsidR="00F75852" w:rsidRPr="00873D5B" w:rsidRDefault="00F75852" w:rsidP="00F75852">
            <w:pPr>
              <w:pStyle w:val="ConsPlusNormal"/>
              <w:ind w:hanging="49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10533" w:type="dxa"/>
            <w:gridSpan w:val="9"/>
          </w:tcPr>
          <w:p w:rsidR="00F75852" w:rsidRPr="00873D5B" w:rsidRDefault="003D41CF" w:rsidP="002B11AD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Эффективное использование муниципального имущества и земельных ресурсов, пополнение доходной части бюджета</w:t>
            </w:r>
            <w:r w:rsidR="002B11AD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поселения.</w:t>
            </w:r>
          </w:p>
        </w:tc>
      </w:tr>
      <w:tr w:rsidR="00F75852" w:rsidRPr="0074592F" w:rsidTr="00EA699C">
        <w:tc>
          <w:tcPr>
            <w:tcW w:w="3131" w:type="dxa"/>
          </w:tcPr>
          <w:p w:rsidR="00F75852" w:rsidRPr="00873D5B" w:rsidRDefault="00F75852" w:rsidP="00F758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10533" w:type="dxa"/>
            <w:gridSpan w:val="9"/>
          </w:tcPr>
          <w:p w:rsidR="00F75852" w:rsidRPr="00873D5B" w:rsidRDefault="003D41CF" w:rsidP="003D41CF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Укрепление материально-финансовой основы местного самоуправления, оптимизация муниципальной собственности, пополнение доходной части бюджета</w:t>
            </w:r>
          </w:p>
        </w:tc>
      </w:tr>
      <w:tr w:rsidR="00873D5B" w:rsidRPr="0074592F" w:rsidTr="00EA699C">
        <w:tc>
          <w:tcPr>
            <w:tcW w:w="3131" w:type="dxa"/>
          </w:tcPr>
          <w:p w:rsidR="00873D5B" w:rsidRPr="00873D5B" w:rsidRDefault="00873D5B" w:rsidP="00F758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10533" w:type="dxa"/>
            <w:gridSpan w:val="9"/>
          </w:tcPr>
          <w:p w:rsidR="00873D5B" w:rsidRPr="00035DC7" w:rsidRDefault="00035DC7" w:rsidP="005178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5DC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873D5B" w:rsidRPr="00035DC7">
              <w:rPr>
                <w:rFonts w:ascii="Times New Roman" w:hAnsi="Times New Roman" w:cs="Times New Roman"/>
                <w:sz w:val="24"/>
                <w:szCs w:val="24"/>
              </w:rPr>
              <w:t xml:space="preserve"> г. – </w:t>
            </w:r>
            <w:r w:rsidR="00150DC1">
              <w:rPr>
                <w:rFonts w:ascii="Times New Roman" w:hAnsi="Times New Roman" w:cs="Times New Roman"/>
                <w:sz w:val="24"/>
                <w:szCs w:val="24"/>
              </w:rPr>
              <w:t>540,2</w:t>
            </w:r>
            <w:r w:rsidRPr="00035DC7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873D5B" w:rsidRPr="00035DC7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873D5B" w:rsidRPr="00035DC7" w:rsidRDefault="00035DC7" w:rsidP="005178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5DC7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873D5B" w:rsidRPr="00035DC7">
              <w:rPr>
                <w:rFonts w:ascii="Times New Roman" w:hAnsi="Times New Roman" w:cs="Times New Roman"/>
                <w:sz w:val="24"/>
                <w:szCs w:val="24"/>
              </w:rPr>
              <w:t xml:space="preserve"> г. – </w:t>
            </w:r>
            <w:r w:rsidR="00CA0F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35DC7">
              <w:rPr>
                <w:rFonts w:ascii="Times New Roman" w:hAnsi="Times New Roman" w:cs="Times New Roman"/>
                <w:sz w:val="24"/>
                <w:szCs w:val="24"/>
              </w:rPr>
              <w:t>40,5 тыс.</w:t>
            </w:r>
            <w:r w:rsidR="00873D5B" w:rsidRPr="00035DC7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873D5B" w:rsidRPr="00873D5B" w:rsidRDefault="00035DC7" w:rsidP="00035D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5DC7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873D5B" w:rsidRPr="00035DC7">
              <w:rPr>
                <w:rFonts w:ascii="Times New Roman" w:hAnsi="Times New Roman" w:cs="Times New Roman"/>
                <w:sz w:val="24"/>
                <w:szCs w:val="24"/>
              </w:rPr>
              <w:t xml:space="preserve"> г. – </w:t>
            </w:r>
            <w:r w:rsidR="00CA0F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35DC7">
              <w:rPr>
                <w:rFonts w:ascii="Times New Roman" w:hAnsi="Times New Roman" w:cs="Times New Roman"/>
                <w:sz w:val="24"/>
                <w:szCs w:val="24"/>
              </w:rPr>
              <w:t>40,5 тыс.</w:t>
            </w:r>
            <w:r w:rsidR="00873D5B" w:rsidRPr="00035DC7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873D5B" w:rsidRPr="0074592F" w:rsidTr="00EA699C">
        <w:tc>
          <w:tcPr>
            <w:tcW w:w="3131" w:type="dxa"/>
            <w:vAlign w:val="bottom"/>
          </w:tcPr>
          <w:p w:rsidR="00873D5B" w:rsidRPr="00873D5B" w:rsidRDefault="00873D5B" w:rsidP="00873D5B">
            <w:pPr>
              <w:pStyle w:val="ConsPlusNormal"/>
              <w:ind w:hanging="49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Этапы и сроки реализации программы</w:t>
            </w:r>
          </w:p>
        </w:tc>
        <w:tc>
          <w:tcPr>
            <w:tcW w:w="10533" w:type="dxa"/>
            <w:gridSpan w:val="9"/>
          </w:tcPr>
          <w:p w:rsidR="00873D5B" w:rsidRPr="00873D5B" w:rsidRDefault="002B11AD" w:rsidP="00873D5B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2017 – 2019</w:t>
            </w:r>
            <w:r w:rsidR="00873D5B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</w:tr>
      <w:tr w:rsidR="00CA217E" w:rsidRPr="0074592F" w:rsidTr="00EA699C">
        <w:tc>
          <w:tcPr>
            <w:tcW w:w="3131" w:type="dxa"/>
            <w:vMerge w:val="restart"/>
            <w:vAlign w:val="center"/>
          </w:tcPr>
          <w:p w:rsidR="00CA217E" w:rsidRPr="00873D5B" w:rsidRDefault="00CA217E" w:rsidP="00873D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Целевые показатели программы</w:t>
            </w:r>
          </w:p>
        </w:tc>
        <w:tc>
          <w:tcPr>
            <w:tcW w:w="709" w:type="dxa"/>
            <w:vMerge w:val="restart"/>
            <w:vAlign w:val="center"/>
          </w:tcPr>
          <w:p w:rsidR="00CA217E" w:rsidRPr="00873D5B" w:rsidRDefault="00CA217E" w:rsidP="005178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72" w:type="dxa"/>
            <w:vMerge w:val="restart"/>
            <w:vAlign w:val="center"/>
          </w:tcPr>
          <w:p w:rsidR="00CA217E" w:rsidRPr="00873D5B" w:rsidRDefault="00CA217E" w:rsidP="00873D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3" w:type="dxa"/>
            <w:vMerge w:val="restart"/>
            <w:vAlign w:val="center"/>
          </w:tcPr>
          <w:p w:rsidR="00CA217E" w:rsidRPr="00873D5B" w:rsidRDefault="00CA217E" w:rsidP="00873D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r w:rsidRPr="00873D5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49" w:type="dxa"/>
            <w:gridSpan w:val="6"/>
            <w:vAlign w:val="center"/>
          </w:tcPr>
          <w:p w:rsidR="00CA217E" w:rsidRPr="00873D5B" w:rsidRDefault="00CA217E" w:rsidP="005178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Плановое значение целевого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</w:tr>
      <w:tr w:rsidR="00CA217E" w:rsidRPr="0074592F" w:rsidTr="00EA699C">
        <w:tc>
          <w:tcPr>
            <w:tcW w:w="3131" w:type="dxa"/>
            <w:vMerge/>
          </w:tcPr>
          <w:p w:rsidR="00CA217E" w:rsidRPr="00873D5B" w:rsidRDefault="00CA217E" w:rsidP="00F75852">
            <w:pPr>
              <w:ind w:firstLine="92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CA217E" w:rsidRPr="00873D5B" w:rsidRDefault="00CA217E" w:rsidP="005178B8">
            <w:pPr>
              <w:rPr>
                <w:sz w:val="24"/>
                <w:szCs w:val="24"/>
              </w:rPr>
            </w:pPr>
          </w:p>
        </w:tc>
        <w:tc>
          <w:tcPr>
            <w:tcW w:w="2172" w:type="dxa"/>
            <w:vMerge/>
          </w:tcPr>
          <w:p w:rsidR="00CA217E" w:rsidRPr="00873D5B" w:rsidRDefault="00CA217E" w:rsidP="005178B8">
            <w:pPr>
              <w:rPr>
                <w:sz w:val="24"/>
                <w:szCs w:val="24"/>
              </w:rPr>
            </w:pPr>
          </w:p>
        </w:tc>
        <w:tc>
          <w:tcPr>
            <w:tcW w:w="703" w:type="dxa"/>
            <w:vMerge/>
          </w:tcPr>
          <w:p w:rsidR="00CA217E" w:rsidRPr="00873D5B" w:rsidRDefault="00CA217E" w:rsidP="005178B8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  <w:gridSpan w:val="2"/>
            <w:vAlign w:val="center"/>
          </w:tcPr>
          <w:p w:rsidR="00CA217E" w:rsidRPr="00873D5B" w:rsidRDefault="00CA217E" w:rsidP="00873D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на начало реализации программы</w:t>
            </w:r>
          </w:p>
        </w:tc>
        <w:tc>
          <w:tcPr>
            <w:tcW w:w="1080" w:type="dxa"/>
            <w:vAlign w:val="center"/>
          </w:tcPr>
          <w:p w:rsidR="00CA217E" w:rsidRPr="00873D5B" w:rsidRDefault="00CA217E" w:rsidP="00873D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очередной год</w:t>
            </w:r>
          </w:p>
        </w:tc>
        <w:tc>
          <w:tcPr>
            <w:tcW w:w="1570" w:type="dxa"/>
            <w:gridSpan w:val="2"/>
            <w:vAlign w:val="center"/>
          </w:tcPr>
          <w:p w:rsidR="00CA217E" w:rsidRPr="00873D5B" w:rsidRDefault="00CA217E" w:rsidP="00873D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 (N)</w:t>
            </w:r>
          </w:p>
        </w:tc>
        <w:tc>
          <w:tcPr>
            <w:tcW w:w="2871" w:type="dxa"/>
            <w:vAlign w:val="center"/>
          </w:tcPr>
          <w:p w:rsidR="00CA217E" w:rsidRPr="00873D5B" w:rsidRDefault="00CA217E" w:rsidP="00CA217E">
            <w:pPr>
              <w:pStyle w:val="ConsPlusNormal"/>
              <w:ind w:firstLine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(N +1)</w:t>
            </w:r>
          </w:p>
        </w:tc>
      </w:tr>
      <w:tr w:rsidR="00CA217E" w:rsidRPr="0074592F" w:rsidTr="00EA699C">
        <w:tc>
          <w:tcPr>
            <w:tcW w:w="3131" w:type="dxa"/>
            <w:vMerge/>
          </w:tcPr>
          <w:p w:rsidR="00CA217E" w:rsidRPr="00873D5B" w:rsidRDefault="00CA217E" w:rsidP="00F75852">
            <w:pPr>
              <w:ind w:firstLine="92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A217E" w:rsidRPr="00873D5B" w:rsidRDefault="00EA699C" w:rsidP="005178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72" w:type="dxa"/>
            <w:vAlign w:val="center"/>
          </w:tcPr>
          <w:p w:rsidR="00CA217E" w:rsidRPr="00873D5B" w:rsidRDefault="00CA217E" w:rsidP="00873D5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Поступление средств от сдачи в аренду объектов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собственности</w:t>
            </w:r>
          </w:p>
        </w:tc>
        <w:tc>
          <w:tcPr>
            <w:tcW w:w="703" w:type="dxa"/>
            <w:vAlign w:val="center"/>
          </w:tcPr>
          <w:p w:rsidR="00CA217E" w:rsidRPr="00873D5B" w:rsidRDefault="00CA217E" w:rsidP="005178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  <w:gridSpan w:val="2"/>
            <w:vAlign w:val="center"/>
          </w:tcPr>
          <w:p w:rsidR="00CA217E" w:rsidRPr="00873D5B" w:rsidRDefault="002B11AD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080" w:type="dxa"/>
            <w:vAlign w:val="center"/>
          </w:tcPr>
          <w:p w:rsidR="00CA217E" w:rsidRPr="00873D5B" w:rsidRDefault="002B11AD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570" w:type="dxa"/>
            <w:gridSpan w:val="2"/>
            <w:vAlign w:val="center"/>
          </w:tcPr>
          <w:p w:rsidR="00CA217E" w:rsidRPr="00873D5B" w:rsidRDefault="002B11AD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871" w:type="dxa"/>
            <w:vAlign w:val="center"/>
          </w:tcPr>
          <w:p w:rsidR="00CA217E" w:rsidRPr="00873D5B" w:rsidRDefault="002B11AD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A217E" w:rsidRPr="0074592F" w:rsidTr="00EA699C">
        <w:tc>
          <w:tcPr>
            <w:tcW w:w="3131" w:type="dxa"/>
            <w:vMerge/>
          </w:tcPr>
          <w:p w:rsidR="00CA217E" w:rsidRPr="00873D5B" w:rsidRDefault="00CA217E" w:rsidP="00F75852">
            <w:pPr>
              <w:ind w:firstLine="92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A217E" w:rsidRPr="00873D5B" w:rsidRDefault="00CA217E" w:rsidP="005178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:rsidR="00CA217E" w:rsidRDefault="00CA217E" w:rsidP="002B11A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Поступление средств от сдачи в аренду земельных участков</w:t>
            </w:r>
            <w:r w:rsidR="002B11AD">
              <w:rPr>
                <w:rFonts w:ascii="Times New Roman" w:hAnsi="Times New Roman" w:cs="Times New Roman"/>
                <w:sz w:val="24"/>
                <w:szCs w:val="24"/>
              </w:rPr>
              <w:t xml:space="preserve"> в собственности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т.ч. от продажи права аренды </w:t>
            </w:r>
          </w:p>
        </w:tc>
        <w:tc>
          <w:tcPr>
            <w:tcW w:w="703" w:type="dxa"/>
            <w:vAlign w:val="center"/>
          </w:tcPr>
          <w:p w:rsidR="00CA217E" w:rsidRPr="00873D5B" w:rsidRDefault="00CA217E" w:rsidP="005178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  <w:gridSpan w:val="2"/>
            <w:vAlign w:val="center"/>
          </w:tcPr>
          <w:p w:rsidR="00CA217E" w:rsidRPr="00F961D0" w:rsidRDefault="00F961D0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080" w:type="dxa"/>
            <w:vAlign w:val="center"/>
          </w:tcPr>
          <w:p w:rsidR="00CA217E" w:rsidRPr="00F961D0" w:rsidRDefault="00F961D0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5D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0" w:type="dxa"/>
            <w:gridSpan w:val="2"/>
            <w:vAlign w:val="center"/>
          </w:tcPr>
          <w:p w:rsidR="00CA217E" w:rsidRPr="00F961D0" w:rsidRDefault="00F961D0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5D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71" w:type="dxa"/>
            <w:vAlign w:val="center"/>
          </w:tcPr>
          <w:p w:rsidR="00CA217E" w:rsidRPr="00F961D0" w:rsidRDefault="00F961D0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5D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A217E" w:rsidRPr="0074592F" w:rsidTr="00EA699C">
        <w:tc>
          <w:tcPr>
            <w:tcW w:w="3131" w:type="dxa"/>
            <w:vMerge/>
          </w:tcPr>
          <w:p w:rsidR="00CA217E" w:rsidRPr="00873D5B" w:rsidRDefault="00CA217E" w:rsidP="00F75852">
            <w:pPr>
              <w:ind w:firstLine="92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A217E" w:rsidRPr="00873D5B" w:rsidRDefault="00CA217E" w:rsidP="005178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:rsidR="00CA217E" w:rsidRDefault="00CA217E" w:rsidP="00CA217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Поступление средств от </w:t>
            </w:r>
            <w:r w:rsidR="00A07F52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земельных участков</w:t>
            </w:r>
            <w:r w:rsidR="00A07F52">
              <w:rPr>
                <w:rFonts w:ascii="Times New Roman" w:hAnsi="Times New Roman" w:cs="Times New Roman"/>
                <w:sz w:val="24"/>
                <w:szCs w:val="24"/>
              </w:rPr>
              <w:t xml:space="preserve"> сельскохозяйственного назначения</w:t>
            </w:r>
          </w:p>
          <w:p w:rsidR="00CA217E" w:rsidRDefault="00CA217E" w:rsidP="00CA217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CA217E" w:rsidRPr="00873D5B" w:rsidRDefault="00CA217E" w:rsidP="005178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  <w:gridSpan w:val="2"/>
            <w:vAlign w:val="center"/>
          </w:tcPr>
          <w:p w:rsidR="00CA217E" w:rsidRPr="00F961D0" w:rsidRDefault="00035DC7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080" w:type="dxa"/>
            <w:vAlign w:val="center"/>
          </w:tcPr>
          <w:p w:rsidR="00CA217E" w:rsidRPr="000A2F3A" w:rsidRDefault="00CA0F5C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2F3A" w:rsidRPr="000A2F3A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570" w:type="dxa"/>
            <w:gridSpan w:val="2"/>
            <w:vAlign w:val="center"/>
          </w:tcPr>
          <w:p w:rsidR="00CA217E" w:rsidRPr="000A2F3A" w:rsidRDefault="00CA0F5C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2F3A" w:rsidRPr="000A2F3A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2871" w:type="dxa"/>
            <w:vAlign w:val="center"/>
          </w:tcPr>
          <w:p w:rsidR="00CA217E" w:rsidRPr="000A2F3A" w:rsidRDefault="00CA0F5C" w:rsidP="00CA217E">
            <w:pPr>
              <w:pStyle w:val="ConsPlusNormal"/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2F3A" w:rsidRPr="000A2F3A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873D5B" w:rsidRPr="0074592F" w:rsidTr="00EA699C">
        <w:tc>
          <w:tcPr>
            <w:tcW w:w="3131" w:type="dxa"/>
            <w:vMerge w:val="restart"/>
            <w:vAlign w:val="center"/>
          </w:tcPr>
          <w:p w:rsidR="00873D5B" w:rsidRPr="00873D5B" w:rsidRDefault="00873D5B" w:rsidP="00873D5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2881" w:type="dxa"/>
            <w:gridSpan w:val="2"/>
            <w:vMerge w:val="restart"/>
          </w:tcPr>
          <w:p w:rsidR="00873D5B" w:rsidRPr="00873D5B" w:rsidRDefault="00873D5B" w:rsidP="00873D5B">
            <w:pPr>
              <w:pStyle w:val="ConsPlusNormal"/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652" w:type="dxa"/>
            <w:gridSpan w:val="7"/>
            <w:vAlign w:val="bottom"/>
          </w:tcPr>
          <w:p w:rsidR="00873D5B" w:rsidRPr="00873D5B" w:rsidRDefault="00873D5B" w:rsidP="005178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Расходы (тыс. руб.)</w:t>
            </w:r>
          </w:p>
        </w:tc>
      </w:tr>
      <w:tr w:rsidR="00873D5B" w:rsidRPr="0074592F" w:rsidTr="00EA699C">
        <w:tc>
          <w:tcPr>
            <w:tcW w:w="3131" w:type="dxa"/>
            <w:vMerge/>
          </w:tcPr>
          <w:p w:rsidR="00873D5B" w:rsidRPr="00873D5B" w:rsidRDefault="00873D5B" w:rsidP="005178B8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  <w:gridSpan w:val="2"/>
            <w:vMerge/>
          </w:tcPr>
          <w:p w:rsidR="00873D5B" w:rsidRPr="00873D5B" w:rsidRDefault="00873D5B" w:rsidP="00873D5B">
            <w:pPr>
              <w:ind w:firstLine="31"/>
              <w:rPr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Align w:val="center"/>
          </w:tcPr>
          <w:p w:rsidR="00873D5B" w:rsidRPr="00873D5B" w:rsidRDefault="00873D5B" w:rsidP="00873D5B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очередной год</w:t>
            </w:r>
          </w:p>
        </w:tc>
        <w:tc>
          <w:tcPr>
            <w:tcW w:w="1920" w:type="dxa"/>
            <w:gridSpan w:val="2"/>
            <w:vAlign w:val="bottom"/>
          </w:tcPr>
          <w:p w:rsidR="00873D5B" w:rsidRPr="00873D5B" w:rsidRDefault="00873D5B" w:rsidP="00873D5B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 (N)</w:t>
            </w:r>
          </w:p>
        </w:tc>
        <w:tc>
          <w:tcPr>
            <w:tcW w:w="1200" w:type="dxa"/>
            <w:vAlign w:val="center"/>
          </w:tcPr>
          <w:p w:rsidR="00873D5B" w:rsidRPr="00873D5B" w:rsidRDefault="00873D5B" w:rsidP="00873D5B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(N + 1)</w:t>
            </w:r>
          </w:p>
        </w:tc>
        <w:tc>
          <w:tcPr>
            <w:tcW w:w="3241" w:type="dxa"/>
            <w:gridSpan w:val="2"/>
            <w:vAlign w:val="center"/>
          </w:tcPr>
          <w:p w:rsidR="00873D5B" w:rsidRPr="00873D5B" w:rsidRDefault="00873D5B" w:rsidP="00873D5B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873D5B" w:rsidRPr="0074592F" w:rsidTr="00EA699C">
        <w:tc>
          <w:tcPr>
            <w:tcW w:w="3131" w:type="dxa"/>
            <w:vMerge/>
          </w:tcPr>
          <w:p w:rsidR="00873D5B" w:rsidRPr="00873D5B" w:rsidRDefault="00873D5B" w:rsidP="005178B8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  <w:gridSpan w:val="2"/>
            <w:vAlign w:val="bottom"/>
          </w:tcPr>
          <w:p w:rsidR="00873D5B" w:rsidRPr="00873D5B" w:rsidRDefault="00873D5B" w:rsidP="00873D5B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Всего, в том числе:</w:t>
            </w:r>
          </w:p>
        </w:tc>
        <w:tc>
          <w:tcPr>
            <w:tcW w:w="1291" w:type="dxa"/>
            <w:gridSpan w:val="2"/>
          </w:tcPr>
          <w:p w:rsidR="00873D5B" w:rsidRPr="007A4FBA" w:rsidRDefault="00CA0F5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  <w:r w:rsidR="007A4FBA" w:rsidRPr="007A4FB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920" w:type="dxa"/>
            <w:gridSpan w:val="2"/>
          </w:tcPr>
          <w:p w:rsidR="00873D5B" w:rsidRPr="007A4FBA" w:rsidRDefault="00CA0F5C" w:rsidP="005E59B9">
            <w:pPr>
              <w:pStyle w:val="ConsPlusNormal"/>
              <w:ind w:firstLine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  <w:r w:rsidR="007A4FBA" w:rsidRPr="007A4FB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00" w:type="dxa"/>
          </w:tcPr>
          <w:p w:rsidR="00873D5B" w:rsidRPr="007A4FBA" w:rsidRDefault="00CA0F5C" w:rsidP="005E59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  <w:r w:rsidR="007A4FBA" w:rsidRPr="007A4FB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41" w:type="dxa"/>
            <w:gridSpan w:val="2"/>
          </w:tcPr>
          <w:p w:rsidR="00873D5B" w:rsidRPr="007A4FBA" w:rsidRDefault="00CA0F5C" w:rsidP="00EA699C">
            <w:pPr>
              <w:pStyle w:val="ConsPlusNormal"/>
              <w:ind w:firstLine="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1204</w:t>
            </w:r>
            <w:r w:rsidR="007A4FBA" w:rsidRPr="007A4FB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A0F5C" w:rsidRPr="0074592F" w:rsidTr="00EA699C">
        <w:tc>
          <w:tcPr>
            <w:tcW w:w="3131" w:type="dxa"/>
            <w:vMerge/>
          </w:tcPr>
          <w:p w:rsidR="00CA0F5C" w:rsidRPr="00873D5B" w:rsidRDefault="00CA0F5C" w:rsidP="005178B8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  <w:gridSpan w:val="2"/>
            <w:vAlign w:val="bottom"/>
          </w:tcPr>
          <w:p w:rsidR="00CA0F5C" w:rsidRPr="00873D5B" w:rsidRDefault="00CA0F5C" w:rsidP="00873D5B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291" w:type="dxa"/>
            <w:gridSpan w:val="2"/>
          </w:tcPr>
          <w:p w:rsidR="00CA0F5C" w:rsidRPr="007A4FBA" w:rsidRDefault="00CA0F5C" w:rsidP="00CA0F5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  <w:r w:rsidRPr="007A4FB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920" w:type="dxa"/>
            <w:gridSpan w:val="2"/>
          </w:tcPr>
          <w:p w:rsidR="00CA0F5C" w:rsidRPr="007A4FBA" w:rsidRDefault="00CA0F5C" w:rsidP="00CA0F5C">
            <w:pPr>
              <w:pStyle w:val="ConsPlusNormal"/>
              <w:ind w:firstLine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  <w:r w:rsidRPr="007A4FB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00" w:type="dxa"/>
          </w:tcPr>
          <w:p w:rsidR="00CA0F5C" w:rsidRPr="007A4FBA" w:rsidRDefault="00CA0F5C" w:rsidP="00CA0F5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  <w:r w:rsidRPr="007A4FB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41" w:type="dxa"/>
            <w:gridSpan w:val="2"/>
          </w:tcPr>
          <w:p w:rsidR="00CA0F5C" w:rsidRPr="007A4FBA" w:rsidRDefault="00CA0F5C" w:rsidP="00CA0F5C">
            <w:pPr>
              <w:pStyle w:val="ConsPlusNormal"/>
              <w:ind w:firstLine="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1204</w:t>
            </w:r>
            <w:r w:rsidRPr="007A4FB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A699C" w:rsidRPr="0074592F" w:rsidTr="00EA699C">
        <w:tc>
          <w:tcPr>
            <w:tcW w:w="3131" w:type="dxa"/>
            <w:vMerge/>
          </w:tcPr>
          <w:p w:rsidR="00EA699C" w:rsidRPr="00873D5B" w:rsidRDefault="00EA699C" w:rsidP="005178B8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  <w:gridSpan w:val="2"/>
            <w:vAlign w:val="bottom"/>
          </w:tcPr>
          <w:p w:rsidR="00EA699C" w:rsidRPr="00873D5B" w:rsidRDefault="00EA699C" w:rsidP="00873D5B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291" w:type="dxa"/>
            <w:gridSpan w:val="2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0" w:type="dxa"/>
            <w:gridSpan w:val="2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0" w:type="dxa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41" w:type="dxa"/>
            <w:gridSpan w:val="2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699C" w:rsidRPr="0074592F" w:rsidTr="00EA699C">
        <w:tc>
          <w:tcPr>
            <w:tcW w:w="3131" w:type="dxa"/>
            <w:vMerge/>
          </w:tcPr>
          <w:p w:rsidR="00EA699C" w:rsidRPr="00873D5B" w:rsidRDefault="00EA699C" w:rsidP="005178B8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  <w:gridSpan w:val="2"/>
            <w:vAlign w:val="center"/>
          </w:tcPr>
          <w:p w:rsidR="00EA699C" w:rsidRPr="00873D5B" w:rsidRDefault="00EA699C" w:rsidP="00873D5B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91" w:type="dxa"/>
            <w:gridSpan w:val="2"/>
            <w:vAlign w:val="bottom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0" w:type="dxa"/>
            <w:gridSpan w:val="2"/>
            <w:vAlign w:val="bottom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0" w:type="dxa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41" w:type="dxa"/>
            <w:gridSpan w:val="2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699C" w:rsidRPr="0074592F" w:rsidTr="00EA699C">
        <w:tc>
          <w:tcPr>
            <w:tcW w:w="3131" w:type="dxa"/>
            <w:vMerge/>
          </w:tcPr>
          <w:p w:rsidR="00EA699C" w:rsidRPr="00873D5B" w:rsidRDefault="00EA699C" w:rsidP="005178B8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  <w:gridSpan w:val="2"/>
            <w:vAlign w:val="center"/>
          </w:tcPr>
          <w:p w:rsidR="00EA699C" w:rsidRPr="00873D5B" w:rsidRDefault="00EA699C" w:rsidP="00873D5B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Бюджет городских и сельских поселений</w:t>
            </w:r>
          </w:p>
        </w:tc>
        <w:tc>
          <w:tcPr>
            <w:tcW w:w="1291" w:type="dxa"/>
            <w:gridSpan w:val="2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0" w:type="dxa"/>
            <w:gridSpan w:val="2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0" w:type="dxa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41" w:type="dxa"/>
            <w:gridSpan w:val="2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699C" w:rsidRPr="0074592F" w:rsidTr="00EA699C">
        <w:tc>
          <w:tcPr>
            <w:tcW w:w="3131" w:type="dxa"/>
            <w:vMerge/>
          </w:tcPr>
          <w:p w:rsidR="00EA699C" w:rsidRPr="00873D5B" w:rsidRDefault="00EA699C" w:rsidP="005178B8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  <w:gridSpan w:val="2"/>
            <w:vAlign w:val="center"/>
          </w:tcPr>
          <w:p w:rsidR="00EA699C" w:rsidRPr="00873D5B" w:rsidRDefault="00EA699C" w:rsidP="00873D5B">
            <w:pPr>
              <w:pStyle w:val="ConsPlusNormal"/>
              <w:ind w:firstLine="31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B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91" w:type="dxa"/>
            <w:gridSpan w:val="2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0" w:type="dxa"/>
            <w:gridSpan w:val="2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0" w:type="dxa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41" w:type="dxa"/>
            <w:gridSpan w:val="2"/>
          </w:tcPr>
          <w:p w:rsidR="00EA699C" w:rsidRPr="00873D5B" w:rsidRDefault="00EA699C" w:rsidP="00EA699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75852" w:rsidRDefault="00F75852" w:rsidP="00F17DE1">
      <w:pPr>
        <w:pStyle w:val="ConsPlusCell"/>
        <w:rPr>
          <w:rFonts w:ascii="Times New Roman" w:hAnsi="Times New Roman" w:cs="Times New Roman"/>
          <w:b/>
          <w:sz w:val="24"/>
          <w:szCs w:val="24"/>
        </w:rPr>
        <w:sectPr w:rsidR="00F75852" w:rsidSect="00F75852">
          <w:pgSz w:w="16838" w:h="11906" w:orient="landscape"/>
          <w:pgMar w:top="1276" w:right="851" w:bottom="850" w:left="568" w:header="708" w:footer="708" w:gutter="0"/>
          <w:cols w:space="708"/>
          <w:docGrid w:linePitch="381"/>
        </w:sectPr>
      </w:pPr>
    </w:p>
    <w:p w:rsidR="00816B57" w:rsidRPr="00A8017C" w:rsidRDefault="00816B57" w:rsidP="00C50276">
      <w:pPr>
        <w:numPr>
          <w:ilvl w:val="0"/>
          <w:numId w:val="7"/>
        </w:numPr>
        <w:spacing w:after="0" w:line="240" w:lineRule="auto"/>
        <w:ind w:left="0"/>
        <w:jc w:val="center"/>
        <w:rPr>
          <w:b/>
        </w:rPr>
      </w:pPr>
      <w:r w:rsidRPr="00A8017C">
        <w:rPr>
          <w:b/>
        </w:rPr>
        <w:lastRenderedPageBreak/>
        <w:t>Правовое основание разработки программы.</w:t>
      </w:r>
    </w:p>
    <w:p w:rsidR="00212B22" w:rsidRDefault="00212B22" w:rsidP="00C50276">
      <w:pPr>
        <w:widowControl w:val="0"/>
        <w:autoSpaceDE w:val="0"/>
        <w:autoSpaceDN w:val="0"/>
        <w:adjustRightInd w:val="0"/>
        <w:spacing w:after="0" w:line="360" w:lineRule="exact"/>
        <w:jc w:val="center"/>
        <w:outlineLvl w:val="1"/>
        <w:rPr>
          <w:b/>
        </w:rPr>
      </w:pPr>
      <w:r w:rsidRPr="000C35FD">
        <w:rPr>
          <w:b/>
        </w:rPr>
        <w:t xml:space="preserve">Характеристика текущего состояния </w:t>
      </w:r>
      <w:r w:rsidR="008E27F1">
        <w:rPr>
          <w:b/>
        </w:rPr>
        <w:t>в сфере управления имуществом и земельными ресурсами</w:t>
      </w:r>
      <w:r w:rsidRPr="000C35FD">
        <w:rPr>
          <w:b/>
        </w:rPr>
        <w:t xml:space="preserve">, основные показатели и анализ социальных, финансово-экономических и прочих рисков реализации </w:t>
      </w:r>
      <w:r>
        <w:rPr>
          <w:b/>
        </w:rPr>
        <w:t>муниципальной</w:t>
      </w:r>
      <w:r w:rsidRPr="000C35FD">
        <w:rPr>
          <w:b/>
        </w:rPr>
        <w:t xml:space="preserve"> программы</w:t>
      </w:r>
    </w:p>
    <w:p w:rsidR="00816B57" w:rsidRDefault="00DD448E" w:rsidP="00DD448E">
      <w:pPr>
        <w:pStyle w:val="a6"/>
        <w:ind w:firstLine="0"/>
      </w:pPr>
      <w:r>
        <w:tab/>
        <w:t xml:space="preserve">1.1. </w:t>
      </w:r>
      <w:r w:rsidR="00816B57">
        <w:t>Государственное регулирование в сфере управления имуществом и земельными ресурсами</w:t>
      </w:r>
      <w:r w:rsidR="00816B57" w:rsidRPr="00816B57">
        <w:t xml:space="preserve"> </w:t>
      </w:r>
      <w:r w:rsidR="00816B57">
        <w:t xml:space="preserve">осуществляется </w:t>
      </w:r>
      <w:r w:rsidR="00881A4A">
        <w:t>в соответствии со</w:t>
      </w:r>
      <w:r w:rsidR="00816B57">
        <w:t xml:space="preserve"> следующи</w:t>
      </w:r>
      <w:r w:rsidR="00881A4A">
        <w:t>ми</w:t>
      </w:r>
      <w:r w:rsidR="00816B57">
        <w:t xml:space="preserve"> нормативно-правовы</w:t>
      </w:r>
      <w:r w:rsidR="00881A4A">
        <w:t>ми</w:t>
      </w:r>
      <w:r w:rsidR="00816B57">
        <w:t xml:space="preserve"> акт</w:t>
      </w:r>
      <w:r w:rsidR="00881A4A">
        <w:t>ами</w:t>
      </w:r>
      <w:r w:rsidR="00816B57">
        <w:t xml:space="preserve"> Российской Федерации:</w:t>
      </w:r>
    </w:p>
    <w:p w:rsidR="00816B57" w:rsidRDefault="00DD448E" w:rsidP="00DD448E">
      <w:pPr>
        <w:pStyle w:val="a6"/>
        <w:ind w:firstLine="0"/>
      </w:pPr>
      <w:r>
        <w:tab/>
        <w:t xml:space="preserve">1.1.1. </w:t>
      </w:r>
      <w:r w:rsidR="00816B57" w:rsidRPr="002943A0">
        <w:t>Гражданским кодексом Российской Федерации;</w:t>
      </w:r>
    </w:p>
    <w:p w:rsidR="00816B57" w:rsidRDefault="00DD448E" w:rsidP="00DD448E">
      <w:pPr>
        <w:pStyle w:val="a6"/>
        <w:ind w:firstLine="0"/>
      </w:pPr>
      <w:r>
        <w:tab/>
        <w:t xml:space="preserve">1.1.2. </w:t>
      </w:r>
      <w:r w:rsidR="00816B57" w:rsidRPr="002943A0">
        <w:t>Земельным кодексом Российской Федерации;</w:t>
      </w:r>
    </w:p>
    <w:p w:rsidR="00816B57" w:rsidRDefault="00DD448E" w:rsidP="00DD448E">
      <w:pPr>
        <w:pStyle w:val="a6"/>
        <w:ind w:firstLine="0"/>
      </w:pPr>
      <w:r>
        <w:tab/>
        <w:t xml:space="preserve">1.1.3. </w:t>
      </w:r>
      <w:r w:rsidR="00816B57">
        <w:t xml:space="preserve">Федеральным законом </w:t>
      </w:r>
      <w:r w:rsidR="006C4173">
        <w:t xml:space="preserve"> </w:t>
      </w:r>
      <w:r w:rsidR="00816B57">
        <w:t>Российской Федерации от 0</w:t>
      </w:r>
      <w:r w:rsidR="00816B57" w:rsidRPr="008C0892">
        <w:t>6</w:t>
      </w:r>
      <w:r w:rsidR="00816B57">
        <w:t>.10.</w:t>
      </w:r>
      <w:r w:rsidR="00816B57" w:rsidRPr="008C0892">
        <w:t>2003 г</w:t>
      </w:r>
      <w:r w:rsidR="00816B57">
        <w:t xml:space="preserve">. </w:t>
      </w:r>
      <w:r w:rsidR="00816B57" w:rsidRPr="008C0892">
        <w:t xml:space="preserve">№ 131-ФЗ </w:t>
      </w:r>
      <w:r w:rsidR="00816B57">
        <w:t>«</w:t>
      </w:r>
      <w:r w:rsidR="00816B57" w:rsidRPr="008C0892">
        <w:t>Об общих принципах организации местного самоуправления в Российской Федерации</w:t>
      </w:r>
      <w:r w:rsidR="00816B57">
        <w:t>»;</w:t>
      </w:r>
    </w:p>
    <w:p w:rsidR="00816B57" w:rsidRDefault="00DD448E" w:rsidP="00DD448E">
      <w:pPr>
        <w:pStyle w:val="a6"/>
        <w:ind w:firstLine="0"/>
      </w:pPr>
      <w:r>
        <w:tab/>
        <w:t xml:space="preserve">1.1.4. </w:t>
      </w:r>
      <w:r w:rsidR="00816B57" w:rsidRPr="002943A0">
        <w:t>Федеральным законом Р</w:t>
      </w:r>
      <w:r w:rsidR="00816B57">
        <w:t xml:space="preserve">оссийской Федерации от </w:t>
      </w:r>
      <w:r w:rsidR="00816B57" w:rsidRPr="002943A0">
        <w:t xml:space="preserve"> 26.07.2006</w:t>
      </w:r>
      <w:r w:rsidR="00816B57">
        <w:t xml:space="preserve"> </w:t>
      </w:r>
      <w:r w:rsidR="00816B57" w:rsidRPr="002943A0">
        <w:t>г.</w:t>
      </w:r>
      <w:r w:rsidR="00816B57">
        <w:t xml:space="preserve"> № 135-ФЗ</w:t>
      </w:r>
      <w:r w:rsidR="00816B57" w:rsidRPr="002943A0">
        <w:t xml:space="preserve"> «О защите конкуренции»;</w:t>
      </w:r>
    </w:p>
    <w:p w:rsidR="00816B57" w:rsidRDefault="00DD448E" w:rsidP="00DD448E">
      <w:pPr>
        <w:pStyle w:val="a6"/>
        <w:ind w:firstLine="0"/>
      </w:pPr>
      <w:r>
        <w:tab/>
        <w:t xml:space="preserve">1.1.5. </w:t>
      </w:r>
      <w:r w:rsidR="00816B57">
        <w:t>Ф</w:t>
      </w:r>
      <w:r w:rsidR="00816B57" w:rsidRPr="008C0892">
        <w:t>едеральным законом</w:t>
      </w:r>
      <w:r w:rsidR="00816B57">
        <w:t xml:space="preserve"> Российской Федерации</w:t>
      </w:r>
      <w:r w:rsidR="00816B57" w:rsidRPr="008C0892">
        <w:t xml:space="preserve"> от 21.12.2001 </w:t>
      </w:r>
      <w:r w:rsidR="00816B57">
        <w:t>№</w:t>
      </w:r>
      <w:r w:rsidR="00816B57" w:rsidRPr="008C0892">
        <w:t xml:space="preserve"> 178-ФЗ </w:t>
      </w:r>
      <w:r w:rsidR="00816B57">
        <w:t>«</w:t>
      </w:r>
      <w:r w:rsidR="00816B57" w:rsidRPr="008C0892">
        <w:t>О приватизации государственного и муниципального имущества</w:t>
      </w:r>
      <w:r w:rsidR="00816B57">
        <w:t>»</w:t>
      </w:r>
      <w:r w:rsidR="00816B57" w:rsidRPr="008C0892">
        <w:t>;</w:t>
      </w:r>
    </w:p>
    <w:p w:rsidR="00816B57" w:rsidRDefault="00DD448E" w:rsidP="00DD448E">
      <w:pPr>
        <w:pStyle w:val="a6"/>
        <w:ind w:firstLine="0"/>
      </w:pPr>
      <w:r>
        <w:tab/>
        <w:t xml:space="preserve">1.1.6. </w:t>
      </w:r>
      <w:r w:rsidR="00816B57" w:rsidRPr="006B6576">
        <w:t>Федеральным законом Российской Федерации от  21.07.2005 г. № 115-ФЗ «О концессионных соглашениях»;</w:t>
      </w:r>
    </w:p>
    <w:p w:rsidR="00232902" w:rsidRDefault="00232902" w:rsidP="00DD448E">
      <w:pPr>
        <w:pStyle w:val="a6"/>
        <w:ind w:firstLine="0"/>
      </w:pPr>
      <w:r>
        <w:tab/>
        <w:t xml:space="preserve">1.1.7. Федеральным законом Российской Федерации от 13.07.2015 № 224-ФЗ «О государственно-частном партнерстве, </w:t>
      </w:r>
      <w:proofErr w:type="spellStart"/>
      <w:r>
        <w:t>муниципально-частном</w:t>
      </w:r>
      <w:proofErr w:type="spellEnd"/>
      <w:r>
        <w:t xml:space="preserve"> партнерстве в Российской Федерации и внесении изменений в отдельные законодательные акты Российской Федерации»;</w:t>
      </w:r>
    </w:p>
    <w:p w:rsidR="008F36B8" w:rsidRDefault="00232902" w:rsidP="00DD448E">
      <w:pPr>
        <w:pStyle w:val="a6"/>
        <w:ind w:firstLine="0"/>
      </w:pPr>
      <w:r>
        <w:tab/>
        <w:t xml:space="preserve">1.1.8. Федеральным законом Российской Федерации от </w:t>
      </w:r>
      <w:r w:rsidR="008F36B8">
        <w:t>21.07.1997 № 122-ФЗ «О государственной регистрации прав на недвижимое имущество и сделок с ним»;</w:t>
      </w:r>
    </w:p>
    <w:p w:rsidR="00232902" w:rsidRDefault="008F36B8" w:rsidP="00DD448E">
      <w:pPr>
        <w:pStyle w:val="a6"/>
        <w:ind w:firstLine="0"/>
      </w:pPr>
      <w:r>
        <w:tab/>
        <w:t>1.1.9. Федеральным законом Российской Федерации от 24.07.2007 № 221-ФЗ «О государственном кадастре недвижимости»;</w:t>
      </w:r>
      <w:r w:rsidR="00232902">
        <w:t xml:space="preserve"> </w:t>
      </w:r>
    </w:p>
    <w:p w:rsidR="006C4173" w:rsidRDefault="00DD448E" w:rsidP="00DD448E">
      <w:pPr>
        <w:pStyle w:val="a6"/>
        <w:ind w:firstLine="0"/>
      </w:pPr>
      <w:r>
        <w:tab/>
        <w:t>1.1.</w:t>
      </w:r>
      <w:r w:rsidR="008F36B8">
        <w:t>10</w:t>
      </w:r>
      <w:r>
        <w:t xml:space="preserve">. </w:t>
      </w:r>
      <w:proofErr w:type="gramStart"/>
      <w:r w:rsidR="006C4173">
        <w:t>Приказ ФАС России от 10.02.2010 № 67 «О порядке проведения конкурсов или аукционов на право заключения договоров аренды,  договоров безвозмездного пользования, договоров доверительного управления имуществом, 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конкурса»;</w:t>
      </w:r>
      <w:proofErr w:type="gramEnd"/>
    </w:p>
    <w:p w:rsidR="00816B57" w:rsidRDefault="00DD448E" w:rsidP="00DD448E">
      <w:pPr>
        <w:pStyle w:val="a6"/>
        <w:ind w:firstLine="0"/>
        <w:rPr>
          <w:szCs w:val="28"/>
        </w:rPr>
      </w:pPr>
      <w:r>
        <w:tab/>
        <w:t>1.1.</w:t>
      </w:r>
      <w:r w:rsidR="008F36B8">
        <w:t>11</w:t>
      </w:r>
      <w:r>
        <w:t xml:space="preserve">. </w:t>
      </w:r>
      <w:r w:rsidR="00816B57" w:rsidRPr="00DD448E">
        <w:rPr>
          <w:szCs w:val="28"/>
        </w:rPr>
        <w:t xml:space="preserve">Уставом </w:t>
      </w:r>
      <w:r w:rsidR="00442A12">
        <w:rPr>
          <w:szCs w:val="28"/>
        </w:rPr>
        <w:t>Екатерининского сельского поселения</w:t>
      </w:r>
      <w:r w:rsidR="00816B57" w:rsidRPr="00DD448E">
        <w:rPr>
          <w:szCs w:val="28"/>
        </w:rPr>
        <w:t>;</w:t>
      </w:r>
    </w:p>
    <w:p w:rsidR="00816B57" w:rsidRDefault="00DD448E" w:rsidP="00DD448E">
      <w:pPr>
        <w:pStyle w:val="a6"/>
        <w:ind w:firstLine="0"/>
        <w:rPr>
          <w:szCs w:val="28"/>
        </w:rPr>
      </w:pPr>
      <w:r>
        <w:rPr>
          <w:szCs w:val="28"/>
        </w:rPr>
        <w:tab/>
        <w:t>1.1.</w:t>
      </w:r>
      <w:r w:rsidR="008F36B8">
        <w:rPr>
          <w:szCs w:val="28"/>
        </w:rPr>
        <w:t>12.</w:t>
      </w:r>
      <w:r>
        <w:rPr>
          <w:szCs w:val="28"/>
        </w:rPr>
        <w:t xml:space="preserve"> </w:t>
      </w:r>
      <w:r w:rsidR="00816B57" w:rsidRPr="00DD448E">
        <w:rPr>
          <w:szCs w:val="28"/>
        </w:rPr>
        <w:t xml:space="preserve">Положением об администрации </w:t>
      </w:r>
      <w:r w:rsidR="00442A12">
        <w:rPr>
          <w:szCs w:val="28"/>
        </w:rPr>
        <w:t xml:space="preserve">Екатерининского сельского поселения </w:t>
      </w:r>
      <w:r w:rsidR="00816B57" w:rsidRPr="00DD448E">
        <w:rPr>
          <w:szCs w:val="28"/>
        </w:rPr>
        <w:t>Сивинского муниц</w:t>
      </w:r>
      <w:r w:rsidR="00442A12">
        <w:rPr>
          <w:szCs w:val="28"/>
        </w:rPr>
        <w:t>ипального района Пермского края</w:t>
      </w:r>
      <w:r w:rsidR="00816B57" w:rsidRPr="00DD448E">
        <w:rPr>
          <w:szCs w:val="28"/>
        </w:rPr>
        <w:t>.</w:t>
      </w:r>
    </w:p>
    <w:p w:rsidR="008E27F1" w:rsidRDefault="00DD448E" w:rsidP="00DD448E">
      <w:pPr>
        <w:pStyle w:val="a6"/>
        <w:ind w:firstLine="0"/>
      </w:pPr>
      <w:r>
        <w:rPr>
          <w:szCs w:val="28"/>
        </w:rPr>
        <w:tab/>
        <w:t xml:space="preserve">1.2. </w:t>
      </w:r>
      <w:r w:rsidR="008E27F1" w:rsidRPr="00B63FCD">
        <w:t xml:space="preserve">Управление </w:t>
      </w:r>
      <w:r w:rsidR="008E27F1">
        <w:t>муниципальной</w:t>
      </w:r>
      <w:r w:rsidR="008E27F1" w:rsidRPr="00B63FCD">
        <w:t xml:space="preserve"> собственностью обозначено </w:t>
      </w:r>
      <w:r w:rsidR="008E27F1" w:rsidRPr="001864E9">
        <w:t xml:space="preserve">Уставом </w:t>
      </w:r>
      <w:r w:rsidR="001864E9">
        <w:t>Екатерининского сельского поселения</w:t>
      </w:r>
      <w:r w:rsidR="008E27F1" w:rsidRPr="001864E9">
        <w:t xml:space="preserve"> как одно из направлений социально-экономического развития </w:t>
      </w:r>
      <w:r w:rsidR="001864E9">
        <w:t>поселения</w:t>
      </w:r>
      <w:r w:rsidR="008E27F1" w:rsidRPr="001864E9">
        <w:t>.</w:t>
      </w:r>
    </w:p>
    <w:p w:rsidR="008E27F1" w:rsidRDefault="00DD448E" w:rsidP="00DD448E">
      <w:pPr>
        <w:pStyle w:val="a6"/>
        <w:ind w:firstLine="0"/>
      </w:pPr>
      <w:r>
        <w:lastRenderedPageBreak/>
        <w:tab/>
        <w:t>1.3.</w:t>
      </w:r>
      <w:r w:rsidR="00B452EE">
        <w:t xml:space="preserve"> </w:t>
      </w:r>
      <w:r w:rsidR="008E27F1" w:rsidRPr="00B63FCD">
        <w:t>Наряду с земельными ресурсами, собственность рассматривается как один из источников формирования доходной части бюджета</w:t>
      </w:r>
      <w:r w:rsidR="00442A12">
        <w:t xml:space="preserve"> поселения</w:t>
      </w:r>
      <w:r w:rsidR="008E27F1" w:rsidRPr="00B63FCD">
        <w:t>.</w:t>
      </w:r>
    </w:p>
    <w:p w:rsidR="008E27F1" w:rsidRDefault="00DD448E" w:rsidP="00DD448E">
      <w:pPr>
        <w:pStyle w:val="a6"/>
        <w:ind w:firstLine="0"/>
      </w:pPr>
      <w:r>
        <w:tab/>
        <w:t xml:space="preserve">1.4. </w:t>
      </w:r>
      <w:r w:rsidR="008E27F1" w:rsidRPr="00B63FCD">
        <w:t>Полу</w:t>
      </w:r>
      <w:r w:rsidR="008E27F1">
        <w:t>чение доходов от использования муниципального</w:t>
      </w:r>
      <w:r w:rsidR="008E27F1" w:rsidRPr="00B63FCD">
        <w:t xml:space="preserve"> имущества и их увеличение возможно только при эффективной системе управления и распоряжения имуществом.</w:t>
      </w:r>
    </w:p>
    <w:p w:rsidR="00A0666A" w:rsidRDefault="00DD448E" w:rsidP="00DD448E">
      <w:pPr>
        <w:pStyle w:val="a6"/>
        <w:ind w:firstLine="0"/>
      </w:pPr>
      <w:r>
        <w:tab/>
        <w:t>1.</w:t>
      </w:r>
      <w:r w:rsidRPr="003802FE">
        <w:t xml:space="preserve">5. </w:t>
      </w:r>
      <w:r w:rsidR="008E27F1" w:rsidRPr="003802FE">
        <w:t xml:space="preserve">В </w:t>
      </w:r>
      <w:r w:rsidR="001864E9" w:rsidRPr="003802FE">
        <w:t xml:space="preserve">Екатерининском сельском поселении </w:t>
      </w:r>
      <w:r w:rsidR="008E27F1" w:rsidRPr="003802FE">
        <w:t>сложилась определенная система управления и распоряжения собственностью</w:t>
      </w:r>
      <w:r w:rsidR="00774E12" w:rsidRPr="003802FE">
        <w:t>.</w:t>
      </w:r>
      <w:r w:rsidR="001864E9" w:rsidRPr="003802FE">
        <w:t xml:space="preserve"> В собственности поселения имеются  земельные участки под муницип</w:t>
      </w:r>
      <w:r w:rsidR="004D0EC8">
        <w:t>альными зданиями и учреждениями, один земельный участок сельскохозяйственного назначения и общая долевая собственно</w:t>
      </w:r>
      <w:r w:rsidR="004544D8">
        <w:t>сть:</w:t>
      </w:r>
      <w:r w:rsidR="004D0EC8">
        <w:t xml:space="preserve"> доля вправе совхоза «</w:t>
      </w:r>
      <w:proofErr w:type="spellStart"/>
      <w:r w:rsidR="004D0EC8">
        <w:t>Лебедский</w:t>
      </w:r>
      <w:proofErr w:type="spellEnd"/>
      <w:r w:rsidR="004D0EC8">
        <w:t>», площадью 594,0га</w:t>
      </w:r>
      <w:proofErr w:type="gramStart"/>
      <w:r w:rsidR="004D0EC8">
        <w:t>.</w:t>
      </w:r>
      <w:proofErr w:type="gramEnd"/>
      <w:r w:rsidR="0086320F">
        <w:t xml:space="preserve"> </w:t>
      </w:r>
      <w:proofErr w:type="gramStart"/>
      <w:r w:rsidR="0086320F">
        <w:t>и</w:t>
      </w:r>
      <w:proofErr w:type="gramEnd"/>
      <w:r w:rsidR="0086320F">
        <w:t xml:space="preserve"> </w:t>
      </w:r>
      <w:r w:rsidR="004544D8">
        <w:t xml:space="preserve">доля вправе </w:t>
      </w:r>
      <w:r w:rsidR="0086320F">
        <w:t>ТОО «Сергинское»</w:t>
      </w:r>
      <w:r w:rsidR="004544D8">
        <w:rPr>
          <w:color w:val="000000"/>
        </w:rPr>
        <w:t>.</w:t>
      </w:r>
    </w:p>
    <w:p w:rsidR="00D95E53" w:rsidRDefault="00B452EE" w:rsidP="00B452EE">
      <w:pPr>
        <w:pStyle w:val="a6"/>
        <w:ind w:firstLine="0"/>
      </w:pPr>
      <w:r>
        <w:tab/>
        <w:t>1.6.</w:t>
      </w:r>
      <w:r w:rsidR="003802FE">
        <w:tab/>
      </w:r>
      <w:r>
        <w:t xml:space="preserve"> </w:t>
      </w:r>
      <w:r w:rsidR="008E27F1" w:rsidRPr="00B63FCD">
        <w:t xml:space="preserve">В целях повышения эффективности управления </w:t>
      </w:r>
      <w:r>
        <w:t>муниципальным</w:t>
      </w:r>
      <w:r w:rsidR="008E27F1" w:rsidRPr="00B63FCD">
        <w:t xml:space="preserve"> имуществом требуется проведение целого комплекса мероприятий в отношении всех элементов </w:t>
      </w:r>
      <w:r w:rsidR="00A0666A">
        <w:t>муниципальной</w:t>
      </w:r>
      <w:r w:rsidR="008E27F1" w:rsidRPr="00B63FCD">
        <w:t xml:space="preserve"> собственности</w:t>
      </w:r>
      <w:r w:rsidR="004544D8">
        <w:t xml:space="preserve">, а так же </w:t>
      </w:r>
      <w:r w:rsidR="004544D8" w:rsidRPr="003802FE">
        <w:t xml:space="preserve">работ по </w:t>
      </w:r>
      <w:r w:rsidR="004544D8">
        <w:t>оформлению</w:t>
      </w:r>
      <w:r w:rsidR="00D95E53">
        <w:t>:</w:t>
      </w:r>
    </w:p>
    <w:p w:rsidR="00D95E53" w:rsidRDefault="00D95E53" w:rsidP="00B452EE">
      <w:pPr>
        <w:pStyle w:val="a6"/>
        <w:ind w:firstLine="0"/>
      </w:pPr>
      <w:r>
        <w:tab/>
        <w:t>-</w:t>
      </w:r>
      <w:r>
        <w:tab/>
      </w:r>
      <w:r w:rsidR="004544D8">
        <w:t xml:space="preserve"> выморочных земельных участков</w:t>
      </w:r>
      <w:r>
        <w:t xml:space="preserve">  в муниципальную собственность;</w:t>
      </w:r>
      <w:r w:rsidR="004544D8">
        <w:t xml:space="preserve"> </w:t>
      </w:r>
      <w:r>
        <w:tab/>
      </w:r>
    </w:p>
    <w:p w:rsidR="00D95E53" w:rsidRDefault="00D95E53" w:rsidP="00B452EE">
      <w:pPr>
        <w:pStyle w:val="a6"/>
        <w:ind w:firstLine="0"/>
      </w:pPr>
      <w:r>
        <w:tab/>
        <w:t>-</w:t>
      </w:r>
      <w:r>
        <w:tab/>
      </w:r>
      <w:r w:rsidR="004544D8">
        <w:t xml:space="preserve">выделение общей </w:t>
      </w:r>
      <w:r>
        <w:t>долевой собственности (594,0га);</w:t>
      </w:r>
      <w:r w:rsidR="004544D8">
        <w:t xml:space="preserve"> </w:t>
      </w:r>
    </w:p>
    <w:p w:rsidR="00D95E53" w:rsidRDefault="00D95E53" w:rsidP="00B452EE">
      <w:pPr>
        <w:pStyle w:val="a6"/>
        <w:ind w:firstLine="0"/>
      </w:pPr>
      <w:r>
        <w:tab/>
        <w:t xml:space="preserve">- </w:t>
      </w:r>
      <w:r w:rsidR="004544D8">
        <w:t>оформление в муниципальную собственность невостребованных земельных долей сельскохозяйств</w:t>
      </w:r>
      <w:r>
        <w:t xml:space="preserve">енного использования; </w:t>
      </w:r>
    </w:p>
    <w:p w:rsidR="008E27F1" w:rsidRDefault="00D95E53" w:rsidP="00B452EE">
      <w:pPr>
        <w:pStyle w:val="a6"/>
        <w:ind w:firstLine="0"/>
      </w:pPr>
      <w:r>
        <w:tab/>
        <w:t xml:space="preserve">- </w:t>
      </w:r>
      <w:r>
        <w:tab/>
        <w:t xml:space="preserve">по постановке бесхозяйного имущества </w:t>
      </w:r>
      <w:proofErr w:type="gramStart"/>
      <w:r>
        <w:t xml:space="preserve">( </w:t>
      </w:r>
      <w:proofErr w:type="gramEnd"/>
      <w:r>
        <w:t>водопроводные сети  и водопроводная башня ООО «Сергинское») на учет в реестр бесхозяйного имущества Екатерининского сельского поселения.</w:t>
      </w:r>
    </w:p>
    <w:p w:rsidR="008E27F1" w:rsidRDefault="00B452EE" w:rsidP="00B452EE">
      <w:pPr>
        <w:pStyle w:val="a6"/>
        <w:ind w:firstLine="0"/>
      </w:pPr>
      <w:r>
        <w:tab/>
        <w:t xml:space="preserve">1.8. </w:t>
      </w:r>
      <w:r w:rsidR="008E27F1" w:rsidRPr="00B63FCD">
        <w:rPr>
          <w:bCs/>
          <w:iCs/>
        </w:rPr>
        <w:t xml:space="preserve">В настоящее время </w:t>
      </w:r>
      <w:r w:rsidR="008E27F1">
        <w:rPr>
          <w:bCs/>
          <w:iCs/>
        </w:rPr>
        <w:t xml:space="preserve">в </w:t>
      </w:r>
      <w:r w:rsidR="008E27F1" w:rsidRPr="00B63FCD">
        <w:rPr>
          <w:bCs/>
          <w:iCs/>
        </w:rPr>
        <w:t xml:space="preserve">Реестре </w:t>
      </w:r>
      <w:r w:rsidR="008E27F1" w:rsidRPr="00B63FCD">
        <w:t>учитывается:</w:t>
      </w:r>
    </w:p>
    <w:p w:rsidR="008E27F1" w:rsidRDefault="00B452EE" w:rsidP="00B452EE">
      <w:pPr>
        <w:pStyle w:val="a6"/>
        <w:ind w:firstLine="0"/>
      </w:pPr>
      <w:r>
        <w:tab/>
      </w:r>
      <w:r w:rsidR="003802FE">
        <w:t>1.8.1</w:t>
      </w:r>
      <w:r>
        <w:t>. муниципальное</w:t>
      </w:r>
      <w:r w:rsidR="00A0666A">
        <w:t xml:space="preserve"> имущество</w:t>
      </w:r>
      <w:r w:rsidR="008E27F1" w:rsidRPr="00B63FCD">
        <w:t xml:space="preserve">, закрепленное на праве оперативного управления за </w:t>
      </w:r>
      <w:r w:rsidR="00A0666A">
        <w:t>муниципальными</w:t>
      </w:r>
      <w:r w:rsidR="008E27F1" w:rsidRPr="00B63FCD">
        <w:t xml:space="preserve"> учреждениями </w:t>
      </w:r>
      <w:r w:rsidR="003802FE">
        <w:t>Екатерининского сельского поселения;</w:t>
      </w:r>
    </w:p>
    <w:p w:rsidR="008E27F1" w:rsidRDefault="00B452EE" w:rsidP="00B452EE">
      <w:pPr>
        <w:pStyle w:val="a6"/>
        <w:ind w:firstLine="0"/>
      </w:pPr>
      <w:r>
        <w:tab/>
        <w:t xml:space="preserve">1.8.3. </w:t>
      </w:r>
      <w:r w:rsidR="008E27F1" w:rsidRPr="00B63FCD">
        <w:t xml:space="preserve">имущество казны </w:t>
      </w:r>
      <w:r w:rsidR="003802FE">
        <w:t>Екатерининского сельского поселения</w:t>
      </w:r>
      <w:r w:rsidR="008E27F1" w:rsidRPr="00B63FCD">
        <w:t>;</w:t>
      </w:r>
    </w:p>
    <w:p w:rsidR="00B452EE" w:rsidRDefault="00B452EE" w:rsidP="00B452EE">
      <w:pPr>
        <w:pStyle w:val="a6"/>
        <w:ind w:firstLine="0"/>
      </w:pPr>
      <w:r>
        <w:tab/>
        <w:t xml:space="preserve">1.8.4. </w:t>
      </w:r>
      <w:r w:rsidR="005D50C7">
        <w:t>земельные участки</w:t>
      </w:r>
      <w:r w:rsidR="008E27F1" w:rsidRPr="00B63FCD">
        <w:t xml:space="preserve">, находящиеся в собственности </w:t>
      </w:r>
      <w:r w:rsidR="003802FE">
        <w:t>Екатерининского сельского поселения</w:t>
      </w:r>
      <w:r w:rsidR="008E27F1" w:rsidRPr="00B63FCD">
        <w:t>.</w:t>
      </w:r>
    </w:p>
    <w:p w:rsidR="009D0715" w:rsidRDefault="009D0715" w:rsidP="00B452EE">
      <w:pPr>
        <w:pStyle w:val="a6"/>
        <w:ind w:firstLine="0"/>
      </w:pPr>
      <w:r>
        <w:tab/>
        <w:t xml:space="preserve">1.8.5. общая долевая собственность на земельные доли </w:t>
      </w:r>
      <w:r w:rsidR="001D66F9">
        <w:t>совхоза «</w:t>
      </w:r>
      <w:proofErr w:type="spellStart"/>
      <w:r w:rsidR="001D66F9">
        <w:t>Лебедский</w:t>
      </w:r>
      <w:proofErr w:type="spellEnd"/>
      <w:r w:rsidR="001D66F9">
        <w:t>»</w:t>
      </w:r>
      <w:r>
        <w:t>.</w:t>
      </w:r>
    </w:p>
    <w:p w:rsidR="008E27F1" w:rsidRDefault="008E27F1" w:rsidP="00DC3C3B">
      <w:pPr>
        <w:spacing w:line="360" w:lineRule="exact"/>
        <w:ind w:firstLine="567"/>
        <w:jc w:val="center"/>
        <w:rPr>
          <w:b/>
        </w:rPr>
      </w:pPr>
      <w:r w:rsidRPr="00DC3C3B">
        <w:rPr>
          <w:b/>
        </w:rPr>
        <w:t xml:space="preserve">Структура реестра </w:t>
      </w:r>
      <w:r w:rsidR="00DC3C3B" w:rsidRPr="00DC3C3B">
        <w:rPr>
          <w:b/>
        </w:rPr>
        <w:t xml:space="preserve">муниципальной собственности </w:t>
      </w:r>
      <w:r w:rsidR="009D0715">
        <w:rPr>
          <w:b/>
        </w:rPr>
        <w:t>Екатерининского сельского поселения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2410"/>
      </w:tblGrid>
      <w:tr w:rsidR="007134B5" w:rsidRPr="00B63FCD" w:rsidTr="007134B5">
        <w:trPr>
          <w:trHeight w:val="557"/>
        </w:trPr>
        <w:tc>
          <w:tcPr>
            <w:tcW w:w="7054" w:type="dxa"/>
          </w:tcPr>
          <w:p w:rsidR="007134B5" w:rsidRPr="00B63FCD" w:rsidRDefault="007134B5" w:rsidP="006728A4">
            <w:pPr>
              <w:spacing w:after="0" w:line="240" w:lineRule="auto"/>
              <w:jc w:val="center"/>
            </w:pPr>
            <w:r w:rsidRPr="00B63FCD">
              <w:t>Наименование показателя</w:t>
            </w:r>
          </w:p>
        </w:tc>
        <w:tc>
          <w:tcPr>
            <w:tcW w:w="2410" w:type="dxa"/>
          </w:tcPr>
          <w:p w:rsidR="007134B5" w:rsidRPr="00B63FCD" w:rsidRDefault="007134B5" w:rsidP="006728A4">
            <w:pPr>
              <w:spacing w:after="0" w:line="240" w:lineRule="auto"/>
              <w:jc w:val="center"/>
            </w:pPr>
            <w:r>
              <w:t>Количество, шт.</w:t>
            </w:r>
          </w:p>
        </w:tc>
      </w:tr>
      <w:tr w:rsidR="007134B5" w:rsidRPr="00B63FCD" w:rsidTr="007134B5">
        <w:tc>
          <w:tcPr>
            <w:tcW w:w="7054" w:type="dxa"/>
          </w:tcPr>
          <w:p w:rsidR="007134B5" w:rsidRPr="005D50C7" w:rsidRDefault="007134B5" w:rsidP="006728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50C7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7134B5" w:rsidRPr="005D50C7" w:rsidRDefault="007134B5" w:rsidP="007134B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50C7">
              <w:rPr>
                <w:sz w:val="24"/>
                <w:szCs w:val="24"/>
              </w:rPr>
              <w:t>2</w:t>
            </w:r>
          </w:p>
        </w:tc>
      </w:tr>
      <w:tr w:rsidR="007134B5" w:rsidRPr="00B63FCD" w:rsidTr="007134B5">
        <w:tc>
          <w:tcPr>
            <w:tcW w:w="7054" w:type="dxa"/>
          </w:tcPr>
          <w:p w:rsidR="007134B5" w:rsidRPr="00B63FCD" w:rsidRDefault="007134B5" w:rsidP="006728A4">
            <w:pPr>
              <w:spacing w:after="0" w:line="240" w:lineRule="auto"/>
            </w:pPr>
            <w:r w:rsidRPr="00B63FCD">
              <w:t>Количество предприятий</w:t>
            </w:r>
            <w:r>
              <w:t xml:space="preserve"> (МУП)</w:t>
            </w:r>
          </w:p>
        </w:tc>
        <w:tc>
          <w:tcPr>
            <w:tcW w:w="2410" w:type="dxa"/>
            <w:vAlign w:val="center"/>
          </w:tcPr>
          <w:p w:rsidR="007134B5" w:rsidRPr="00936A86" w:rsidRDefault="009F097B" w:rsidP="006728A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7134B5" w:rsidRPr="00B63FCD" w:rsidTr="007134B5">
        <w:tc>
          <w:tcPr>
            <w:tcW w:w="7054" w:type="dxa"/>
          </w:tcPr>
          <w:p w:rsidR="007134B5" w:rsidRPr="00B63FCD" w:rsidRDefault="007134B5" w:rsidP="007134B5">
            <w:pPr>
              <w:spacing w:after="0" w:line="240" w:lineRule="auto"/>
            </w:pPr>
            <w:r w:rsidRPr="00B63FCD">
              <w:t xml:space="preserve">Количество учреждений (включая </w:t>
            </w:r>
            <w:r>
              <w:t>ОМСУ</w:t>
            </w:r>
            <w:r w:rsidRPr="00B63FCD">
              <w:t>)</w:t>
            </w:r>
          </w:p>
        </w:tc>
        <w:tc>
          <w:tcPr>
            <w:tcW w:w="2410" w:type="dxa"/>
          </w:tcPr>
          <w:p w:rsidR="007134B5" w:rsidRPr="00936A86" w:rsidRDefault="003802FE" w:rsidP="00774E1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7134B5" w:rsidRPr="00B63FCD" w:rsidTr="007134B5">
        <w:trPr>
          <w:trHeight w:val="1050"/>
        </w:trPr>
        <w:tc>
          <w:tcPr>
            <w:tcW w:w="7054" w:type="dxa"/>
          </w:tcPr>
          <w:p w:rsidR="007134B5" w:rsidRPr="00B63FCD" w:rsidRDefault="007134B5" w:rsidP="009F097B">
            <w:pPr>
              <w:spacing w:after="0" w:line="240" w:lineRule="auto"/>
            </w:pPr>
            <w:r w:rsidRPr="00B63FCD">
              <w:t xml:space="preserve">Количество объектов недвижимого имущества, учитываемого в реестре </w:t>
            </w:r>
            <w:r>
              <w:t>муниципальной</w:t>
            </w:r>
            <w:r w:rsidRPr="00B63FCD">
              <w:t xml:space="preserve"> собственности </w:t>
            </w:r>
            <w:r w:rsidR="009F097B">
              <w:t>Екатерининского сельского поселения</w:t>
            </w:r>
            <w:r>
              <w:t>, в т.ч.:</w:t>
            </w:r>
          </w:p>
        </w:tc>
        <w:tc>
          <w:tcPr>
            <w:tcW w:w="2410" w:type="dxa"/>
          </w:tcPr>
          <w:p w:rsidR="007134B5" w:rsidRPr="00936A86" w:rsidRDefault="009F097B" w:rsidP="00774E1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</w:tr>
      <w:tr w:rsidR="007134B5" w:rsidRPr="00B63FCD" w:rsidTr="007134B5">
        <w:trPr>
          <w:trHeight w:val="360"/>
        </w:trPr>
        <w:tc>
          <w:tcPr>
            <w:tcW w:w="7054" w:type="dxa"/>
          </w:tcPr>
          <w:p w:rsidR="007134B5" w:rsidRPr="00B63FCD" w:rsidRDefault="007134B5" w:rsidP="007134B5">
            <w:pPr>
              <w:spacing w:after="0" w:line="240" w:lineRule="auto"/>
            </w:pPr>
            <w:r>
              <w:t xml:space="preserve">- </w:t>
            </w:r>
            <w:proofErr w:type="gramStart"/>
            <w:r>
              <w:t>закрепленное</w:t>
            </w:r>
            <w:proofErr w:type="gramEnd"/>
            <w:r>
              <w:t xml:space="preserve"> на праве хозяйственного ведения</w:t>
            </w:r>
          </w:p>
        </w:tc>
        <w:tc>
          <w:tcPr>
            <w:tcW w:w="2410" w:type="dxa"/>
          </w:tcPr>
          <w:p w:rsidR="007134B5" w:rsidRPr="00936A86" w:rsidRDefault="009F097B" w:rsidP="007134B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7134B5" w:rsidRPr="00B63FCD" w:rsidTr="007134B5">
        <w:trPr>
          <w:trHeight w:val="397"/>
        </w:trPr>
        <w:tc>
          <w:tcPr>
            <w:tcW w:w="7054" w:type="dxa"/>
          </w:tcPr>
          <w:p w:rsidR="007134B5" w:rsidRDefault="007134B5" w:rsidP="007134B5">
            <w:pPr>
              <w:spacing w:after="0" w:line="240" w:lineRule="auto"/>
            </w:pPr>
            <w:r>
              <w:lastRenderedPageBreak/>
              <w:t xml:space="preserve">- </w:t>
            </w:r>
            <w:proofErr w:type="gramStart"/>
            <w:r>
              <w:t>закрепленное</w:t>
            </w:r>
            <w:proofErr w:type="gramEnd"/>
            <w:r>
              <w:t xml:space="preserve"> на праве оперативного управления</w:t>
            </w:r>
          </w:p>
        </w:tc>
        <w:tc>
          <w:tcPr>
            <w:tcW w:w="2410" w:type="dxa"/>
          </w:tcPr>
          <w:p w:rsidR="007134B5" w:rsidRPr="00936A86" w:rsidRDefault="009F097B" w:rsidP="00774E1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7134B5" w:rsidRPr="00B63FCD" w:rsidTr="007134B5">
        <w:trPr>
          <w:trHeight w:val="480"/>
        </w:trPr>
        <w:tc>
          <w:tcPr>
            <w:tcW w:w="7054" w:type="dxa"/>
          </w:tcPr>
          <w:p w:rsidR="007134B5" w:rsidRDefault="007134B5" w:rsidP="007134B5">
            <w:pPr>
              <w:spacing w:after="0" w:line="240" w:lineRule="auto"/>
            </w:pPr>
            <w:r>
              <w:t xml:space="preserve">- </w:t>
            </w:r>
            <w:proofErr w:type="gramStart"/>
            <w:r>
              <w:t>находящееся</w:t>
            </w:r>
            <w:proofErr w:type="gramEnd"/>
            <w:r>
              <w:t xml:space="preserve"> в составе муниципальной казны</w:t>
            </w:r>
          </w:p>
        </w:tc>
        <w:tc>
          <w:tcPr>
            <w:tcW w:w="2410" w:type="dxa"/>
          </w:tcPr>
          <w:p w:rsidR="007134B5" w:rsidRPr="00936A86" w:rsidRDefault="009F097B" w:rsidP="00774E1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114</w:t>
            </w:r>
          </w:p>
        </w:tc>
      </w:tr>
      <w:tr w:rsidR="007134B5" w:rsidRPr="00B63FCD" w:rsidTr="007134B5">
        <w:tc>
          <w:tcPr>
            <w:tcW w:w="7054" w:type="dxa"/>
          </w:tcPr>
          <w:p w:rsidR="007134B5" w:rsidRPr="00B63FCD" w:rsidRDefault="007134B5" w:rsidP="007134B5">
            <w:pPr>
              <w:spacing w:after="0" w:line="240" w:lineRule="auto"/>
            </w:pPr>
            <w:r w:rsidRPr="00B63FCD">
              <w:t>Количество земельных участков</w:t>
            </w:r>
            <w:r>
              <w:t>, являющихся муниципальной собственностью</w:t>
            </w:r>
          </w:p>
        </w:tc>
        <w:tc>
          <w:tcPr>
            <w:tcW w:w="2410" w:type="dxa"/>
          </w:tcPr>
          <w:p w:rsidR="007134B5" w:rsidRPr="00936A86" w:rsidRDefault="00774E12" w:rsidP="007134B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7134B5" w:rsidRPr="00B63FCD" w:rsidTr="007134B5">
        <w:tc>
          <w:tcPr>
            <w:tcW w:w="7054" w:type="dxa"/>
          </w:tcPr>
          <w:p w:rsidR="007134B5" w:rsidRPr="00B63FCD" w:rsidRDefault="007134B5" w:rsidP="007134B5">
            <w:pPr>
              <w:spacing w:after="0" w:line="240" w:lineRule="auto"/>
            </w:pPr>
            <w:r w:rsidRPr="00B63FCD">
              <w:t>Общая площадь земельных участков (</w:t>
            </w:r>
            <w:proofErr w:type="gramStart"/>
            <w:r>
              <w:t>га</w:t>
            </w:r>
            <w:proofErr w:type="gramEnd"/>
            <w:r w:rsidR="009D0715">
              <w:t>.</w:t>
            </w:r>
            <w:r w:rsidRPr="00B63FCD">
              <w:t>)</w:t>
            </w:r>
          </w:p>
        </w:tc>
        <w:tc>
          <w:tcPr>
            <w:tcW w:w="2410" w:type="dxa"/>
          </w:tcPr>
          <w:p w:rsidR="007134B5" w:rsidRPr="00936A86" w:rsidRDefault="009F097B" w:rsidP="00774E1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22,49</w:t>
            </w:r>
          </w:p>
        </w:tc>
      </w:tr>
      <w:tr w:rsidR="009D0715" w:rsidRPr="00B63FCD" w:rsidTr="007134B5">
        <w:tc>
          <w:tcPr>
            <w:tcW w:w="7054" w:type="dxa"/>
          </w:tcPr>
          <w:p w:rsidR="009D0715" w:rsidRPr="00B63FCD" w:rsidRDefault="001D66F9" w:rsidP="001D66F9">
            <w:pPr>
              <w:spacing w:after="0" w:line="240" w:lineRule="auto"/>
            </w:pPr>
            <w:r>
              <w:t>Общая долевая собственность доля вправе</w:t>
            </w:r>
            <w:r w:rsidR="009D0715">
              <w:t xml:space="preserve"> совхоза «</w:t>
            </w:r>
            <w:proofErr w:type="spellStart"/>
            <w:r w:rsidR="009D0715">
              <w:t>Лебедский</w:t>
            </w:r>
            <w:proofErr w:type="spellEnd"/>
            <w:r w:rsidR="009D0715">
              <w:t>»</w:t>
            </w:r>
            <w:r w:rsidR="00C10D7C">
              <w:t xml:space="preserve"> </w:t>
            </w:r>
            <w:r w:rsidR="009D0715">
              <w:t>(га.)</w:t>
            </w:r>
          </w:p>
        </w:tc>
        <w:tc>
          <w:tcPr>
            <w:tcW w:w="2410" w:type="dxa"/>
          </w:tcPr>
          <w:p w:rsidR="009D0715" w:rsidRDefault="009D0715" w:rsidP="00774E1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594,0</w:t>
            </w:r>
          </w:p>
        </w:tc>
      </w:tr>
      <w:tr w:rsidR="00563CF1" w:rsidRPr="00B63FCD" w:rsidTr="007134B5">
        <w:tc>
          <w:tcPr>
            <w:tcW w:w="7054" w:type="dxa"/>
          </w:tcPr>
          <w:p w:rsidR="00563CF1" w:rsidRDefault="00563CF1" w:rsidP="00563CF1">
            <w:pPr>
              <w:spacing w:after="0" w:line="240" w:lineRule="auto"/>
            </w:pPr>
            <w:r>
              <w:t>Общая долевая собственность доля вправе ТОО «Сергинское» (га.)</w:t>
            </w:r>
          </w:p>
        </w:tc>
        <w:tc>
          <w:tcPr>
            <w:tcW w:w="2410" w:type="dxa"/>
          </w:tcPr>
          <w:p w:rsidR="00563CF1" w:rsidRDefault="00563CF1" w:rsidP="00774E1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100,0</w:t>
            </w:r>
          </w:p>
        </w:tc>
      </w:tr>
    </w:tbl>
    <w:p w:rsidR="007134B5" w:rsidRDefault="007134B5" w:rsidP="007134B5">
      <w:pPr>
        <w:widowControl w:val="0"/>
        <w:autoSpaceDE w:val="0"/>
        <w:autoSpaceDN w:val="0"/>
        <w:adjustRightInd w:val="0"/>
        <w:spacing w:after="0" w:line="360" w:lineRule="exact"/>
        <w:jc w:val="both"/>
      </w:pPr>
    </w:p>
    <w:p w:rsidR="008E27F1" w:rsidRPr="00691A57" w:rsidRDefault="007134B5" w:rsidP="007134B5">
      <w:pPr>
        <w:widowControl w:val="0"/>
        <w:autoSpaceDE w:val="0"/>
        <w:autoSpaceDN w:val="0"/>
        <w:adjustRightInd w:val="0"/>
        <w:spacing w:after="0" w:line="360" w:lineRule="exact"/>
        <w:jc w:val="both"/>
      </w:pPr>
      <w:r>
        <w:tab/>
        <w:t>1.</w:t>
      </w:r>
      <w:r w:rsidR="00B452EE">
        <w:t>9</w:t>
      </w:r>
      <w:r>
        <w:t xml:space="preserve">. </w:t>
      </w:r>
      <w:r w:rsidR="00381AAB">
        <w:t>П</w:t>
      </w:r>
      <w:r w:rsidR="008E27F1" w:rsidRPr="00381AAB">
        <w:t>ро</w:t>
      </w:r>
      <w:r w:rsidR="00774E12" w:rsidRPr="00381AAB">
        <w:t>должа</w:t>
      </w:r>
      <w:r w:rsidR="00381AAB" w:rsidRPr="00381AAB">
        <w:t>ется</w:t>
      </w:r>
      <w:r w:rsidR="008E27F1" w:rsidRPr="00381AAB">
        <w:t xml:space="preserve"> работа по регистрации права собственности </w:t>
      </w:r>
      <w:r w:rsidR="003802FE" w:rsidRPr="00381AAB">
        <w:t xml:space="preserve">Екатерининского сельского поселения </w:t>
      </w:r>
      <w:r w:rsidR="0096530E" w:rsidRPr="00381AAB">
        <w:t>на</w:t>
      </w:r>
      <w:r w:rsidR="008E27F1" w:rsidRPr="00381AAB">
        <w:t xml:space="preserve"> объекты недвижимого имущества, </w:t>
      </w:r>
      <w:r w:rsidR="0096530E" w:rsidRPr="00381AAB">
        <w:t>зн</w:t>
      </w:r>
      <w:r w:rsidR="008E27F1" w:rsidRPr="00381AAB">
        <w:t xml:space="preserve">ачащиеся в Реестре. </w:t>
      </w:r>
      <w:r w:rsidR="00381AAB" w:rsidRPr="00381AAB">
        <w:t>В настоящее время</w:t>
      </w:r>
      <w:r w:rsidR="00691A57" w:rsidRPr="00381AAB">
        <w:t xml:space="preserve"> право собственности зарегистрировано на </w:t>
      </w:r>
      <w:r w:rsidR="00381AAB" w:rsidRPr="00381AAB">
        <w:t>61</w:t>
      </w:r>
      <w:r w:rsidR="00877A6D" w:rsidRPr="00381AAB">
        <w:t xml:space="preserve"> %</w:t>
      </w:r>
      <w:r w:rsidR="00691A57" w:rsidRPr="00381AAB">
        <w:t xml:space="preserve"> от общего числа</w:t>
      </w:r>
      <w:r w:rsidR="00877A6D" w:rsidRPr="00381AAB">
        <w:t xml:space="preserve"> </w:t>
      </w:r>
      <w:r w:rsidR="00691A57" w:rsidRPr="00381AAB">
        <w:t>объектов недвижимого имущества, являющегося муниципальной собственностью. Незарегистрированным</w:t>
      </w:r>
      <w:r w:rsidR="00381AAB" w:rsidRPr="00381AAB">
        <w:t>и</w:t>
      </w:r>
      <w:r w:rsidR="00691A57" w:rsidRPr="00381AAB">
        <w:t xml:space="preserve"> </w:t>
      </w:r>
      <w:proofErr w:type="gramStart"/>
      <w:r w:rsidR="00691A57" w:rsidRPr="00381AAB">
        <w:t xml:space="preserve">остаются </w:t>
      </w:r>
      <w:r w:rsidR="001D66F9">
        <w:t>часть</w:t>
      </w:r>
      <w:proofErr w:type="gramEnd"/>
      <w:r w:rsidR="001D66F9">
        <w:t xml:space="preserve"> </w:t>
      </w:r>
      <w:r w:rsidR="00563CF1">
        <w:t>жилых домов,</w:t>
      </w:r>
      <w:r w:rsidR="00691A57" w:rsidRPr="00381AAB">
        <w:t xml:space="preserve">  техническая инвентаризация которых требует значительный финансовый ресурс.</w:t>
      </w:r>
      <w:r w:rsidR="00691A57">
        <w:t xml:space="preserve"> </w:t>
      </w:r>
    </w:p>
    <w:p w:rsidR="006D7B35" w:rsidRDefault="006D7B35" w:rsidP="006D7B35">
      <w:pPr>
        <w:spacing w:after="0" w:line="240" w:lineRule="auto"/>
        <w:jc w:val="both"/>
      </w:pPr>
      <w:r>
        <w:tab/>
        <w:t>1.</w:t>
      </w:r>
      <w:r w:rsidR="0096530E">
        <w:t>10</w:t>
      </w:r>
      <w:r>
        <w:t xml:space="preserve">.  </w:t>
      </w:r>
      <w:r w:rsidRPr="00B63FCD">
        <w:t xml:space="preserve">В </w:t>
      </w:r>
      <w:r>
        <w:t>последние годы</w:t>
      </w:r>
      <w:r w:rsidRPr="00B63FCD">
        <w:t xml:space="preserve"> проводилась активная политика </w:t>
      </w:r>
      <w:r>
        <w:t>в сфере управления собственностью путем</w:t>
      </w:r>
      <w:r w:rsidR="00691A57">
        <w:t xml:space="preserve"> оптимизации муниципальной казны и</w:t>
      </w:r>
      <w:r>
        <w:t xml:space="preserve"> </w:t>
      </w:r>
      <w:r w:rsidRPr="00B63FCD">
        <w:t xml:space="preserve">применения прозрачных и эффективных приватизационных процедур. </w:t>
      </w:r>
    </w:p>
    <w:p w:rsidR="006D7B35" w:rsidRPr="00B63FCD" w:rsidRDefault="006D7B35" w:rsidP="006D7B35">
      <w:pPr>
        <w:spacing w:after="0" w:line="240" w:lineRule="auto"/>
        <w:jc w:val="both"/>
      </w:pPr>
      <w:r w:rsidRPr="00B63FCD">
        <w:t xml:space="preserve"> </w:t>
      </w:r>
      <w:r>
        <w:tab/>
        <w:t>1.1</w:t>
      </w:r>
      <w:r w:rsidR="0096530E">
        <w:t>1</w:t>
      </w:r>
      <w:r>
        <w:t>.</w:t>
      </w:r>
      <w:r w:rsidRPr="00B63FCD">
        <w:t xml:space="preserve">Основными принципами вывода активов в реальный сектор экономики стала рыночная оценка, равный доступ к имуществу и открытость деятельности </w:t>
      </w:r>
      <w:r>
        <w:t xml:space="preserve">муниципальной </w:t>
      </w:r>
      <w:r w:rsidRPr="00B63FCD">
        <w:t xml:space="preserve">власти. </w:t>
      </w:r>
    </w:p>
    <w:p w:rsidR="006D7B35" w:rsidRDefault="006D7B35" w:rsidP="00816B57">
      <w:pPr>
        <w:spacing w:after="0" w:line="240" w:lineRule="auto"/>
        <w:ind w:firstLine="709"/>
        <w:jc w:val="both"/>
      </w:pPr>
      <w:r>
        <w:t>1.1</w:t>
      </w:r>
      <w:r w:rsidR="0096530E">
        <w:t>2</w:t>
      </w:r>
      <w:r>
        <w:t xml:space="preserve">. </w:t>
      </w:r>
      <w:r w:rsidRPr="00B63FCD">
        <w:t xml:space="preserve">Фактические поступления от продажи </w:t>
      </w:r>
      <w:r>
        <w:t xml:space="preserve">муниципального </w:t>
      </w:r>
      <w:r w:rsidRPr="00B63FCD">
        <w:t xml:space="preserve">имущества </w:t>
      </w:r>
      <w:r w:rsidR="00B43BE3">
        <w:t>Екатерининского сельского поселения</w:t>
      </w:r>
      <w:r>
        <w:t xml:space="preserve"> </w:t>
      </w:r>
      <w:r w:rsidRPr="00B63FCD">
        <w:t>в бюджет</w:t>
      </w:r>
      <w:r w:rsidR="00B43BE3">
        <w:t xml:space="preserve"> поселения</w:t>
      </w:r>
      <w:r w:rsidRPr="00B63FCD">
        <w:t xml:space="preserve"> за</w:t>
      </w:r>
      <w:r w:rsidR="00AB084B">
        <w:t xml:space="preserve"> последние годы снизились по сравнению с </w:t>
      </w:r>
      <w:r w:rsidRPr="00B63FCD">
        <w:t>20</w:t>
      </w:r>
      <w:r w:rsidR="001D66F9">
        <w:t>11</w:t>
      </w:r>
      <w:r w:rsidRPr="00B63FCD">
        <w:t>год</w:t>
      </w:r>
      <w:r w:rsidR="009D0715">
        <w:t>ом</w:t>
      </w:r>
      <w:r w:rsidR="00AB084B">
        <w:t xml:space="preserve"> в связи с оптимизацией муниципального имущества</w:t>
      </w:r>
      <w:r w:rsidRPr="00B63FCD">
        <w:t>.</w:t>
      </w:r>
    </w:p>
    <w:p w:rsidR="00816B57" w:rsidRPr="00A773B9" w:rsidRDefault="00816B57" w:rsidP="00816B57">
      <w:pPr>
        <w:spacing w:after="0" w:line="240" w:lineRule="auto"/>
        <w:ind w:firstLine="709"/>
        <w:jc w:val="both"/>
        <w:rPr>
          <w:b/>
        </w:rPr>
      </w:pPr>
    </w:p>
    <w:tbl>
      <w:tblPr>
        <w:tblW w:w="303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09"/>
        <w:gridCol w:w="1134"/>
        <w:gridCol w:w="1134"/>
        <w:gridCol w:w="1134"/>
        <w:gridCol w:w="992"/>
        <w:gridCol w:w="567"/>
        <w:gridCol w:w="567"/>
        <w:gridCol w:w="283"/>
        <w:gridCol w:w="851"/>
        <w:gridCol w:w="2020"/>
        <w:gridCol w:w="3155"/>
        <w:gridCol w:w="3155"/>
        <w:gridCol w:w="3155"/>
        <w:gridCol w:w="3155"/>
        <w:gridCol w:w="3155"/>
        <w:gridCol w:w="3155"/>
      </w:tblGrid>
      <w:tr w:rsidR="00816B57" w:rsidRPr="00B63FCD" w:rsidTr="00A3685F">
        <w:trPr>
          <w:gridAfter w:val="7"/>
          <w:wAfter w:w="20950" w:type="dxa"/>
          <w:trHeight w:val="915"/>
        </w:trPr>
        <w:tc>
          <w:tcPr>
            <w:tcW w:w="2709" w:type="dxa"/>
            <w:shd w:val="clear" w:color="auto" w:fill="auto"/>
          </w:tcPr>
          <w:p w:rsidR="00816B57" w:rsidRPr="00B63FCD" w:rsidRDefault="00816B57" w:rsidP="006D7B35">
            <w:pPr>
              <w:spacing w:after="0" w:line="240" w:lineRule="auto"/>
              <w:jc w:val="center"/>
              <w:rPr>
                <w:bCs/>
              </w:rPr>
            </w:pPr>
            <w:r w:rsidRPr="00B63FCD">
              <w:rPr>
                <w:bCs/>
              </w:rPr>
              <w:t>Целевой показатель</w:t>
            </w:r>
          </w:p>
        </w:tc>
        <w:tc>
          <w:tcPr>
            <w:tcW w:w="1134" w:type="dxa"/>
            <w:shd w:val="clear" w:color="auto" w:fill="auto"/>
          </w:tcPr>
          <w:p w:rsidR="00816B57" w:rsidRPr="00B63FCD" w:rsidRDefault="00816B57" w:rsidP="00AB084B">
            <w:pPr>
              <w:spacing w:after="0" w:line="240" w:lineRule="auto"/>
              <w:jc w:val="center"/>
              <w:rPr>
                <w:bCs/>
              </w:rPr>
            </w:pPr>
            <w:r w:rsidRPr="00B63FCD">
              <w:rPr>
                <w:bCs/>
              </w:rPr>
              <w:t>20</w:t>
            </w:r>
            <w:r w:rsidR="00AB084B">
              <w:rPr>
                <w:bCs/>
              </w:rPr>
              <w:t>10</w:t>
            </w:r>
            <w:r w:rsidRPr="00B63FCD">
              <w:rPr>
                <w:bCs/>
              </w:rPr>
              <w:t xml:space="preserve"> (факт)</w:t>
            </w:r>
          </w:p>
        </w:tc>
        <w:tc>
          <w:tcPr>
            <w:tcW w:w="1134" w:type="dxa"/>
            <w:shd w:val="clear" w:color="auto" w:fill="auto"/>
          </w:tcPr>
          <w:p w:rsidR="00816B57" w:rsidRPr="00B63FCD" w:rsidRDefault="00816B57" w:rsidP="00AB084B">
            <w:pPr>
              <w:spacing w:after="0" w:line="240" w:lineRule="auto"/>
              <w:jc w:val="center"/>
              <w:rPr>
                <w:bCs/>
              </w:rPr>
            </w:pPr>
            <w:r w:rsidRPr="00B63FCD">
              <w:rPr>
                <w:bCs/>
              </w:rPr>
              <w:t>20</w:t>
            </w:r>
            <w:r w:rsidR="00936A86">
              <w:rPr>
                <w:bCs/>
              </w:rPr>
              <w:t>1</w:t>
            </w:r>
            <w:r w:rsidR="00AB084B">
              <w:rPr>
                <w:bCs/>
              </w:rPr>
              <w:t>1</w:t>
            </w:r>
            <w:r w:rsidRPr="00B63FCD">
              <w:rPr>
                <w:bCs/>
              </w:rPr>
              <w:t xml:space="preserve"> (факт)</w:t>
            </w:r>
          </w:p>
        </w:tc>
        <w:tc>
          <w:tcPr>
            <w:tcW w:w="1134" w:type="dxa"/>
            <w:shd w:val="clear" w:color="auto" w:fill="auto"/>
          </w:tcPr>
          <w:p w:rsidR="00816B57" w:rsidRPr="00B63FCD" w:rsidRDefault="00816B57" w:rsidP="00AB084B">
            <w:pPr>
              <w:spacing w:after="0" w:line="240" w:lineRule="auto"/>
              <w:jc w:val="center"/>
              <w:rPr>
                <w:bCs/>
              </w:rPr>
            </w:pPr>
            <w:r w:rsidRPr="00B63FCD">
              <w:rPr>
                <w:bCs/>
              </w:rPr>
              <w:t>201</w:t>
            </w:r>
            <w:r w:rsidR="00AB084B">
              <w:rPr>
                <w:bCs/>
              </w:rPr>
              <w:t>2</w:t>
            </w:r>
            <w:r w:rsidRPr="00B63FCD">
              <w:rPr>
                <w:bCs/>
              </w:rPr>
              <w:t xml:space="preserve">  (факт)</w:t>
            </w:r>
          </w:p>
        </w:tc>
        <w:tc>
          <w:tcPr>
            <w:tcW w:w="992" w:type="dxa"/>
            <w:shd w:val="clear" w:color="auto" w:fill="auto"/>
          </w:tcPr>
          <w:p w:rsidR="00816B57" w:rsidRPr="00B63FCD" w:rsidRDefault="00816B57" w:rsidP="00AB084B">
            <w:pPr>
              <w:spacing w:after="0" w:line="240" w:lineRule="auto"/>
              <w:jc w:val="center"/>
              <w:rPr>
                <w:bCs/>
              </w:rPr>
            </w:pPr>
            <w:r w:rsidRPr="00B63FCD">
              <w:rPr>
                <w:bCs/>
              </w:rPr>
              <w:t>201</w:t>
            </w:r>
            <w:r w:rsidR="00AB084B">
              <w:rPr>
                <w:bCs/>
              </w:rPr>
              <w:t>3</w:t>
            </w:r>
            <w:r w:rsidRPr="00B63FCD">
              <w:rPr>
                <w:bCs/>
              </w:rPr>
              <w:t xml:space="preserve"> (факт)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16B57" w:rsidRPr="00B63FCD" w:rsidRDefault="00816B57" w:rsidP="00AB084B">
            <w:pPr>
              <w:spacing w:after="0" w:line="240" w:lineRule="auto"/>
              <w:jc w:val="center"/>
              <w:rPr>
                <w:bCs/>
              </w:rPr>
            </w:pPr>
            <w:r w:rsidRPr="00B63FCD">
              <w:rPr>
                <w:bCs/>
              </w:rPr>
              <w:t>201</w:t>
            </w:r>
            <w:r w:rsidR="00AB084B">
              <w:rPr>
                <w:bCs/>
              </w:rPr>
              <w:t>4</w:t>
            </w:r>
            <w:r w:rsidRPr="00B63FCD">
              <w:rPr>
                <w:bCs/>
              </w:rPr>
              <w:t xml:space="preserve"> (факт)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16B57" w:rsidRPr="00B63FCD" w:rsidRDefault="00816B57" w:rsidP="006D7B35">
            <w:pPr>
              <w:spacing w:after="0" w:line="240" w:lineRule="auto"/>
              <w:jc w:val="center"/>
              <w:rPr>
                <w:bCs/>
              </w:rPr>
            </w:pPr>
            <w:r w:rsidRPr="00B63FCD">
              <w:rPr>
                <w:bCs/>
              </w:rPr>
              <w:t>201</w:t>
            </w:r>
            <w:r w:rsidR="00AB084B">
              <w:rPr>
                <w:bCs/>
              </w:rPr>
              <w:t>5</w:t>
            </w:r>
          </w:p>
          <w:p w:rsidR="00816B57" w:rsidRPr="00B63FCD" w:rsidRDefault="00816B57" w:rsidP="00816B57">
            <w:pPr>
              <w:spacing w:after="0" w:line="240" w:lineRule="auto"/>
              <w:jc w:val="center"/>
              <w:rPr>
                <w:bCs/>
              </w:rPr>
            </w:pPr>
            <w:r w:rsidRPr="00B63FCD">
              <w:rPr>
                <w:bCs/>
              </w:rPr>
              <w:t xml:space="preserve">(факт </w:t>
            </w:r>
            <w:r>
              <w:rPr>
                <w:bCs/>
              </w:rPr>
              <w:t>9 мес.</w:t>
            </w:r>
            <w:r w:rsidRPr="00B63FCD">
              <w:rPr>
                <w:bCs/>
              </w:rPr>
              <w:t>)</w:t>
            </w:r>
          </w:p>
        </w:tc>
      </w:tr>
      <w:tr w:rsidR="00816B57" w:rsidRPr="00B63FCD" w:rsidTr="00A3685F">
        <w:trPr>
          <w:gridAfter w:val="7"/>
          <w:wAfter w:w="20950" w:type="dxa"/>
          <w:trHeight w:val="330"/>
        </w:trPr>
        <w:tc>
          <w:tcPr>
            <w:tcW w:w="2709" w:type="dxa"/>
            <w:shd w:val="clear" w:color="auto" w:fill="auto"/>
          </w:tcPr>
          <w:p w:rsidR="00816B57" w:rsidRPr="00B63FCD" w:rsidRDefault="00816B57" w:rsidP="006D7B35">
            <w:pPr>
              <w:spacing w:after="0" w:line="240" w:lineRule="auto"/>
              <w:jc w:val="center"/>
            </w:pPr>
            <w:r w:rsidRPr="00B63FCD">
              <w:t>1</w:t>
            </w:r>
          </w:p>
        </w:tc>
        <w:tc>
          <w:tcPr>
            <w:tcW w:w="1134" w:type="dxa"/>
            <w:shd w:val="clear" w:color="auto" w:fill="auto"/>
          </w:tcPr>
          <w:p w:rsidR="00816B57" w:rsidRPr="00B63FCD" w:rsidRDefault="00816B57" w:rsidP="006D7B35">
            <w:pPr>
              <w:spacing w:after="0" w:line="240" w:lineRule="auto"/>
              <w:jc w:val="center"/>
            </w:pPr>
            <w:r w:rsidRPr="00B63FCD">
              <w:t>3</w:t>
            </w:r>
          </w:p>
        </w:tc>
        <w:tc>
          <w:tcPr>
            <w:tcW w:w="1134" w:type="dxa"/>
            <w:shd w:val="clear" w:color="auto" w:fill="auto"/>
          </w:tcPr>
          <w:p w:rsidR="00816B57" w:rsidRPr="00B63FCD" w:rsidRDefault="00816B57" w:rsidP="006D7B35">
            <w:pPr>
              <w:spacing w:after="0" w:line="240" w:lineRule="auto"/>
              <w:jc w:val="center"/>
            </w:pPr>
            <w:r w:rsidRPr="00B63FCD">
              <w:t>4</w:t>
            </w:r>
          </w:p>
        </w:tc>
        <w:tc>
          <w:tcPr>
            <w:tcW w:w="1134" w:type="dxa"/>
            <w:shd w:val="clear" w:color="auto" w:fill="auto"/>
          </w:tcPr>
          <w:p w:rsidR="00816B57" w:rsidRPr="00B63FCD" w:rsidRDefault="00816B57" w:rsidP="006D7B35">
            <w:pPr>
              <w:spacing w:after="0" w:line="240" w:lineRule="auto"/>
              <w:jc w:val="center"/>
            </w:pPr>
            <w:r w:rsidRPr="00B63FCD">
              <w:t>5</w:t>
            </w:r>
          </w:p>
        </w:tc>
        <w:tc>
          <w:tcPr>
            <w:tcW w:w="992" w:type="dxa"/>
            <w:shd w:val="clear" w:color="auto" w:fill="auto"/>
          </w:tcPr>
          <w:p w:rsidR="00816B57" w:rsidRPr="00B63FCD" w:rsidRDefault="00816B57" w:rsidP="006D7B35">
            <w:pPr>
              <w:spacing w:after="0" w:line="240" w:lineRule="auto"/>
              <w:jc w:val="center"/>
            </w:pPr>
            <w:r w:rsidRPr="00B63FCD">
              <w:t>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16B57" w:rsidRPr="00B63FCD" w:rsidRDefault="00816B57" w:rsidP="006D7B35">
            <w:pPr>
              <w:spacing w:after="0" w:line="240" w:lineRule="auto"/>
              <w:jc w:val="center"/>
            </w:pPr>
            <w:r w:rsidRPr="00B63FCD">
              <w:t>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16B57" w:rsidRPr="00B63FCD" w:rsidRDefault="00816B57" w:rsidP="006D7B35">
            <w:pPr>
              <w:spacing w:after="0" w:line="240" w:lineRule="auto"/>
              <w:jc w:val="center"/>
            </w:pPr>
            <w:r w:rsidRPr="00B63FCD">
              <w:t>8</w:t>
            </w:r>
          </w:p>
        </w:tc>
      </w:tr>
      <w:tr w:rsidR="00AB084B" w:rsidRPr="00B43BE3" w:rsidTr="00A3685F">
        <w:trPr>
          <w:gridAfter w:val="7"/>
          <w:wAfter w:w="20950" w:type="dxa"/>
          <w:trHeight w:val="960"/>
        </w:trPr>
        <w:tc>
          <w:tcPr>
            <w:tcW w:w="2709" w:type="dxa"/>
            <w:shd w:val="clear" w:color="auto" w:fill="auto"/>
          </w:tcPr>
          <w:p w:rsidR="00AB084B" w:rsidRPr="009D0715" w:rsidRDefault="00AB084B" w:rsidP="00816B57">
            <w:pPr>
              <w:spacing w:after="0" w:line="240" w:lineRule="auto"/>
            </w:pPr>
            <w:r w:rsidRPr="009D0715">
              <w:t>Доходы от продажи  имущества, тыс. рублей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084B" w:rsidRPr="009D0715" w:rsidRDefault="009D0715" w:rsidP="00193285">
            <w:pPr>
              <w:spacing w:after="0" w:line="240" w:lineRule="auto"/>
              <w:jc w:val="center"/>
            </w:pPr>
            <w:r>
              <w:t>27,5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0715" w:rsidRPr="009D0715" w:rsidRDefault="009D0715" w:rsidP="006D7B35">
            <w:pPr>
              <w:spacing w:after="0" w:line="240" w:lineRule="auto"/>
              <w:jc w:val="center"/>
            </w:pPr>
            <w:r>
              <w:t>390,6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084B" w:rsidRPr="009D0715" w:rsidRDefault="009D0715" w:rsidP="006D7B35">
            <w:pPr>
              <w:spacing w:after="0" w:line="240" w:lineRule="auto"/>
              <w:jc w:val="center"/>
            </w:pPr>
            <w:r>
              <w:t>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084B" w:rsidRPr="009D0715" w:rsidRDefault="009D0715" w:rsidP="006D7B35">
            <w:pPr>
              <w:spacing w:after="0" w:line="240" w:lineRule="auto"/>
              <w:jc w:val="center"/>
            </w:pPr>
            <w:r>
              <w:t>35,00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AB084B" w:rsidRPr="009D0715" w:rsidRDefault="009D0715" w:rsidP="007B545F">
            <w:pPr>
              <w:spacing w:after="0" w:line="240" w:lineRule="auto"/>
              <w:jc w:val="center"/>
            </w:pPr>
            <w:r>
              <w:t>14,00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AB084B" w:rsidRPr="009D0715" w:rsidRDefault="009D0715" w:rsidP="006D7B35">
            <w:pPr>
              <w:spacing w:after="0" w:line="240" w:lineRule="auto"/>
              <w:jc w:val="center"/>
            </w:pPr>
            <w:r>
              <w:t>0,00</w:t>
            </w:r>
          </w:p>
        </w:tc>
      </w:tr>
      <w:tr w:rsidR="00C10D7C" w:rsidRPr="00B43BE3" w:rsidTr="00A3685F">
        <w:trPr>
          <w:gridAfter w:val="7"/>
          <w:wAfter w:w="20950" w:type="dxa"/>
          <w:trHeight w:val="960"/>
        </w:trPr>
        <w:tc>
          <w:tcPr>
            <w:tcW w:w="2709" w:type="dxa"/>
            <w:shd w:val="clear" w:color="auto" w:fill="auto"/>
          </w:tcPr>
          <w:p w:rsidR="00C10D7C" w:rsidRPr="009D0715" w:rsidRDefault="00C10D7C" w:rsidP="00C10D7C">
            <w:pPr>
              <w:spacing w:after="0" w:line="240" w:lineRule="auto"/>
            </w:pPr>
            <w:r w:rsidRPr="009D0715">
              <w:t xml:space="preserve">Доходы от продажи  </w:t>
            </w:r>
            <w:r>
              <w:t xml:space="preserve">общей долевой собственности из земель </w:t>
            </w:r>
            <w:proofErr w:type="spellStart"/>
            <w:r>
              <w:t>сельхозназначения</w:t>
            </w:r>
            <w:proofErr w:type="spellEnd"/>
            <w:r w:rsidRPr="009D0715">
              <w:t>, тыс. рублей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0D7C" w:rsidRDefault="00A3685F" w:rsidP="00193285">
            <w:pPr>
              <w:spacing w:after="0" w:line="240" w:lineRule="auto"/>
              <w:jc w:val="center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0D7C" w:rsidRDefault="00A3685F" w:rsidP="006D7B35">
            <w:pPr>
              <w:spacing w:after="0" w:line="240" w:lineRule="auto"/>
              <w:jc w:val="center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0D7C" w:rsidRDefault="00A3685F" w:rsidP="006D7B35">
            <w:pPr>
              <w:spacing w:after="0" w:line="240" w:lineRule="auto"/>
              <w:jc w:val="center"/>
            </w:pPr>
            <w:r>
              <w:t>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0D7C" w:rsidRDefault="00A3685F" w:rsidP="006D7B35">
            <w:pPr>
              <w:spacing w:after="0" w:line="240" w:lineRule="auto"/>
              <w:jc w:val="center"/>
            </w:pPr>
            <w:r>
              <w:t>367,00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10D7C" w:rsidRDefault="00A3685F" w:rsidP="007B545F">
            <w:pPr>
              <w:spacing w:after="0" w:line="240" w:lineRule="auto"/>
              <w:jc w:val="center"/>
            </w:pPr>
            <w:r>
              <w:t>170,8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10D7C" w:rsidRDefault="00A3685F" w:rsidP="006D7B35">
            <w:pPr>
              <w:spacing w:after="0" w:line="240" w:lineRule="auto"/>
              <w:jc w:val="center"/>
            </w:pPr>
            <w:r>
              <w:t>85,4</w:t>
            </w:r>
          </w:p>
        </w:tc>
      </w:tr>
      <w:tr w:rsidR="00AB084B" w:rsidRPr="00B63FCD" w:rsidTr="00816B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084B" w:rsidRPr="00B63FCD" w:rsidRDefault="00AB084B" w:rsidP="0082159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084B" w:rsidRPr="00B63FCD" w:rsidRDefault="00AB084B" w:rsidP="006D7B35">
            <w:pPr>
              <w:spacing w:after="0" w:line="240" w:lineRule="auto"/>
              <w:ind w:firstLine="720"/>
              <w:rPr>
                <w:color w:val="000000"/>
              </w:rPr>
            </w:pPr>
          </w:p>
        </w:tc>
        <w:tc>
          <w:tcPr>
            <w:tcW w:w="2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084B" w:rsidRPr="00B63FCD" w:rsidRDefault="00AB084B" w:rsidP="006D7B35">
            <w:pPr>
              <w:spacing w:after="0" w:line="240" w:lineRule="auto"/>
              <w:ind w:firstLine="720"/>
              <w:rPr>
                <w:color w:val="000000"/>
              </w:rPr>
            </w:pPr>
          </w:p>
        </w:tc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084B" w:rsidRPr="00B63FCD" w:rsidRDefault="00AB084B" w:rsidP="006D7B35">
            <w:pPr>
              <w:spacing w:after="0" w:line="240" w:lineRule="auto"/>
              <w:ind w:firstLine="720"/>
              <w:rPr>
                <w:color w:val="000000"/>
              </w:rPr>
            </w:pPr>
          </w:p>
        </w:tc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084B" w:rsidRPr="00B63FCD" w:rsidRDefault="00AB084B" w:rsidP="006D7B35">
            <w:pPr>
              <w:spacing w:after="0" w:line="240" w:lineRule="auto"/>
              <w:ind w:firstLine="720"/>
              <w:rPr>
                <w:color w:val="000000"/>
              </w:rPr>
            </w:pPr>
          </w:p>
        </w:tc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084B" w:rsidRPr="00B63FCD" w:rsidRDefault="00AB084B" w:rsidP="006D7B35">
            <w:pPr>
              <w:spacing w:after="0" w:line="240" w:lineRule="auto"/>
              <w:ind w:firstLine="720"/>
              <w:rPr>
                <w:color w:val="000000"/>
              </w:rPr>
            </w:pPr>
          </w:p>
        </w:tc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084B" w:rsidRPr="00B63FCD" w:rsidRDefault="00AB084B" w:rsidP="006D7B35">
            <w:pPr>
              <w:spacing w:after="0" w:line="240" w:lineRule="auto"/>
              <w:ind w:firstLine="720"/>
              <w:rPr>
                <w:color w:val="000000"/>
              </w:rPr>
            </w:pPr>
          </w:p>
        </w:tc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084B" w:rsidRPr="00B63FCD" w:rsidRDefault="00AB084B" w:rsidP="006D7B35">
            <w:pPr>
              <w:spacing w:after="0" w:line="240" w:lineRule="auto"/>
              <w:ind w:firstLine="720"/>
              <w:rPr>
                <w:color w:val="000000"/>
              </w:rPr>
            </w:pPr>
          </w:p>
        </w:tc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084B" w:rsidRPr="00B63FCD" w:rsidRDefault="00AB084B" w:rsidP="006D7B35">
            <w:pPr>
              <w:spacing w:after="0" w:line="240" w:lineRule="auto"/>
              <w:ind w:firstLine="720"/>
              <w:rPr>
                <w:color w:val="000000"/>
              </w:rPr>
            </w:pPr>
          </w:p>
        </w:tc>
      </w:tr>
    </w:tbl>
    <w:p w:rsidR="006D7B35" w:rsidRDefault="006D7B35" w:rsidP="00821596">
      <w:pPr>
        <w:spacing w:after="0" w:line="240" w:lineRule="auto"/>
        <w:ind w:firstLine="709"/>
        <w:jc w:val="both"/>
        <w:rPr>
          <w:bCs/>
        </w:rPr>
      </w:pPr>
      <w:r>
        <w:t>1.1</w:t>
      </w:r>
      <w:r w:rsidR="0096530E">
        <w:t>3</w:t>
      </w:r>
      <w:r>
        <w:t xml:space="preserve">. </w:t>
      </w:r>
      <w:r w:rsidRPr="00B63FCD">
        <w:rPr>
          <w:bCs/>
        </w:rPr>
        <w:t xml:space="preserve">На протяжении многих лет проводится активная работа по обеспечению сохранности и целевого использования </w:t>
      </w:r>
      <w:r w:rsidR="00B43BE3">
        <w:rPr>
          <w:bCs/>
        </w:rPr>
        <w:t xml:space="preserve">муниципального </w:t>
      </w:r>
      <w:r w:rsidRPr="00B63FCD">
        <w:rPr>
          <w:bCs/>
        </w:rPr>
        <w:t xml:space="preserve">имущества. </w:t>
      </w:r>
    </w:p>
    <w:p w:rsidR="006D7B35" w:rsidRPr="00B63FCD" w:rsidRDefault="006D7B35" w:rsidP="006D7B35">
      <w:pPr>
        <w:spacing w:after="0" w:line="240" w:lineRule="auto"/>
        <w:ind w:firstLine="709"/>
        <w:jc w:val="both"/>
        <w:rPr>
          <w:bCs/>
        </w:rPr>
      </w:pPr>
      <w:r>
        <w:rPr>
          <w:bCs/>
        </w:rPr>
        <w:lastRenderedPageBreak/>
        <w:t xml:space="preserve">1.13.1. </w:t>
      </w:r>
      <w:r w:rsidRPr="00B63FCD">
        <w:rPr>
          <w:bCs/>
        </w:rPr>
        <w:t>Основными нарушениями, выявл</w:t>
      </w:r>
      <w:r w:rsidR="00F64BBE">
        <w:rPr>
          <w:bCs/>
        </w:rPr>
        <w:t>яемы</w:t>
      </w:r>
      <w:r w:rsidRPr="00B63FCD">
        <w:rPr>
          <w:bCs/>
        </w:rPr>
        <w:t>ми в ходе проверок</w:t>
      </w:r>
      <w:r w:rsidR="00F64BBE">
        <w:rPr>
          <w:bCs/>
        </w:rPr>
        <w:t>,</w:t>
      </w:r>
      <w:r w:rsidRPr="00B63FCD">
        <w:rPr>
          <w:bCs/>
        </w:rPr>
        <w:t xml:space="preserve"> являются:</w:t>
      </w:r>
    </w:p>
    <w:p w:rsidR="006D7B35" w:rsidRPr="00B63FCD" w:rsidRDefault="006D7B35" w:rsidP="006D7B35">
      <w:pPr>
        <w:spacing w:after="0" w:line="240" w:lineRule="auto"/>
        <w:ind w:firstLine="709"/>
        <w:jc w:val="both"/>
      </w:pPr>
      <w:r>
        <w:rPr>
          <w:bCs/>
        </w:rPr>
        <w:t xml:space="preserve">1.13.1.1. </w:t>
      </w:r>
      <w:r w:rsidRPr="00B63FCD">
        <w:t>несвоевременное списание, утилизация ветхого, непригодного к дальнейшему использованию имущества;</w:t>
      </w:r>
    </w:p>
    <w:p w:rsidR="006D7B35" w:rsidRDefault="006D7B35" w:rsidP="006D7B35">
      <w:pPr>
        <w:spacing w:after="0" w:line="240" w:lineRule="auto"/>
        <w:ind w:firstLine="709"/>
        <w:jc w:val="both"/>
      </w:pPr>
      <w:r>
        <w:t>1.13.1.</w:t>
      </w:r>
      <w:r w:rsidR="00AB084B">
        <w:t>2</w:t>
      </w:r>
      <w:r>
        <w:t xml:space="preserve">. </w:t>
      </w:r>
      <w:r w:rsidR="00AB084B">
        <w:t>отсутствие правоустанавливающих документов для постановки имущества на баланс.</w:t>
      </w:r>
    </w:p>
    <w:p w:rsidR="0096530E" w:rsidRPr="00B808D3" w:rsidRDefault="0096530E" w:rsidP="0096530E">
      <w:pPr>
        <w:spacing w:after="0" w:line="240" w:lineRule="auto"/>
        <w:ind w:firstLine="709"/>
        <w:jc w:val="both"/>
      </w:pPr>
      <w:r>
        <w:t xml:space="preserve">1.14. </w:t>
      </w:r>
      <w:r w:rsidRPr="00B808D3">
        <w:t>Земля является одновременно базисом производственной деятельности и объектом недвижимости, представляя собой один из важнейших ресурсов</w:t>
      </w:r>
      <w:r>
        <w:t xml:space="preserve"> социально – экономического развития </w:t>
      </w:r>
      <w:r w:rsidR="00B43BE3">
        <w:t>Екатерининского сельского поселения</w:t>
      </w:r>
    </w:p>
    <w:p w:rsidR="0096530E" w:rsidRPr="00A62F41" w:rsidRDefault="0096530E" w:rsidP="0096530E">
      <w:pPr>
        <w:widowControl w:val="0"/>
        <w:tabs>
          <w:tab w:val="left" w:pos="0"/>
        </w:tabs>
        <w:spacing w:after="0" w:line="240" w:lineRule="auto"/>
        <w:ind w:firstLine="709"/>
        <w:jc w:val="both"/>
      </w:pPr>
      <w:r>
        <w:t xml:space="preserve">1.15. </w:t>
      </w:r>
      <w:r w:rsidR="00B43BE3">
        <w:t>администрация</w:t>
      </w:r>
      <w:r>
        <w:t xml:space="preserve"> </w:t>
      </w:r>
      <w:r w:rsidR="00B43BE3">
        <w:t>поселения</w:t>
      </w:r>
      <w:r>
        <w:t xml:space="preserve"> </w:t>
      </w:r>
      <w:r w:rsidRPr="00A62F41">
        <w:t xml:space="preserve">реализует мероприятия, направленные </w:t>
      </w:r>
      <w:proofErr w:type="gramStart"/>
      <w:r w:rsidRPr="00A62F41">
        <w:t>на</w:t>
      </w:r>
      <w:proofErr w:type="gramEnd"/>
      <w:r w:rsidRPr="00A62F41">
        <w:t>:</w:t>
      </w:r>
    </w:p>
    <w:p w:rsidR="0096530E" w:rsidRPr="003677BA" w:rsidRDefault="0096530E" w:rsidP="0096530E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1.15.1. </w:t>
      </w:r>
      <w:r w:rsidR="00F64BBE">
        <w:rPr>
          <w:rFonts w:ascii="Times New Roman" w:hAnsi="Times New Roman"/>
          <w:sz w:val="28"/>
          <w:szCs w:val="28"/>
        </w:rPr>
        <w:t>в</w:t>
      </w:r>
      <w:r w:rsidRPr="003677BA">
        <w:rPr>
          <w:rFonts w:ascii="Times New Roman" w:hAnsi="Times New Roman"/>
          <w:sz w:val="28"/>
          <w:szCs w:val="28"/>
        </w:rPr>
        <w:t xml:space="preserve">овлечение </w:t>
      </w:r>
      <w:r>
        <w:rPr>
          <w:rFonts w:ascii="Times New Roman" w:hAnsi="Times New Roman"/>
          <w:sz w:val="28"/>
          <w:szCs w:val="28"/>
        </w:rPr>
        <w:t xml:space="preserve">в оборот </w:t>
      </w:r>
      <w:r w:rsidRPr="003677BA">
        <w:rPr>
          <w:rFonts w:ascii="Times New Roman" w:hAnsi="Times New Roman"/>
          <w:sz w:val="28"/>
          <w:szCs w:val="28"/>
        </w:rPr>
        <w:t>земельных участков под жилищное строительство и </w:t>
      </w:r>
      <w:r>
        <w:rPr>
          <w:rFonts w:ascii="Times New Roman" w:hAnsi="Times New Roman"/>
          <w:sz w:val="28"/>
          <w:szCs w:val="28"/>
        </w:rPr>
        <w:t xml:space="preserve">иное </w:t>
      </w:r>
      <w:r w:rsidRPr="003677BA">
        <w:rPr>
          <w:rFonts w:ascii="Times New Roman" w:hAnsi="Times New Roman"/>
          <w:sz w:val="28"/>
          <w:szCs w:val="28"/>
        </w:rPr>
        <w:t>строительство</w:t>
      </w:r>
      <w:r w:rsidR="00F64BBE">
        <w:rPr>
          <w:rFonts w:ascii="Times New Roman" w:hAnsi="Times New Roman"/>
          <w:sz w:val="28"/>
          <w:szCs w:val="28"/>
        </w:rPr>
        <w:t>;</w:t>
      </w:r>
    </w:p>
    <w:p w:rsidR="0096530E" w:rsidRDefault="0096530E" w:rsidP="0096530E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1.15.2. </w:t>
      </w:r>
      <w:r w:rsidR="00F64BBE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Pr="003677BA">
        <w:rPr>
          <w:rFonts w:ascii="Times New Roman" w:hAnsi="Times New Roman"/>
          <w:sz w:val="28"/>
          <w:szCs w:val="28"/>
          <w:shd w:val="clear" w:color="auto" w:fill="FFFFFF"/>
        </w:rPr>
        <w:t>величение поступлений по земельному налогу, арендной плате за землю и доходам от продажи земельных участков</w:t>
      </w:r>
      <w:r w:rsidR="00F64BBE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193285" w:rsidRDefault="00193285" w:rsidP="0096530E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4BBE">
        <w:rPr>
          <w:rFonts w:ascii="Times New Roman" w:hAnsi="Times New Roman"/>
          <w:sz w:val="28"/>
          <w:szCs w:val="28"/>
        </w:rPr>
        <w:t xml:space="preserve">1.15.3. </w:t>
      </w:r>
      <w:r w:rsidR="00F64BBE">
        <w:rPr>
          <w:rFonts w:ascii="Times New Roman" w:hAnsi="Times New Roman"/>
          <w:sz w:val="28"/>
          <w:szCs w:val="28"/>
        </w:rPr>
        <w:t>р</w:t>
      </w:r>
      <w:r w:rsidRPr="00F64BBE">
        <w:rPr>
          <w:rFonts w:ascii="Times New Roman" w:hAnsi="Times New Roman"/>
          <w:sz w:val="28"/>
          <w:szCs w:val="28"/>
        </w:rPr>
        <w:t>еализаци</w:t>
      </w:r>
      <w:r w:rsidR="00F64BBE">
        <w:rPr>
          <w:rFonts w:ascii="Times New Roman" w:hAnsi="Times New Roman"/>
          <w:sz w:val="28"/>
          <w:szCs w:val="28"/>
        </w:rPr>
        <w:t>ю</w:t>
      </w:r>
      <w:r w:rsidRPr="00F64BBE">
        <w:rPr>
          <w:rFonts w:ascii="Times New Roman" w:hAnsi="Times New Roman"/>
          <w:sz w:val="28"/>
          <w:szCs w:val="28"/>
        </w:rPr>
        <w:t xml:space="preserve"> Закона Пермского края </w:t>
      </w:r>
      <w:r w:rsidR="00F64BBE">
        <w:rPr>
          <w:rFonts w:ascii="Times New Roman" w:hAnsi="Times New Roman"/>
          <w:sz w:val="28"/>
          <w:szCs w:val="28"/>
        </w:rPr>
        <w:t>от 01.12.2011 № 871-ПК «О бесплатном предоставлении земельных участков многодетным семьям</w:t>
      </w:r>
      <w:r w:rsidR="00C10D7C">
        <w:rPr>
          <w:rFonts w:ascii="Times New Roman" w:hAnsi="Times New Roman"/>
          <w:sz w:val="28"/>
          <w:szCs w:val="28"/>
        </w:rPr>
        <w:t xml:space="preserve"> в Пермском крае.</w:t>
      </w:r>
    </w:p>
    <w:p w:rsidR="00C10D7C" w:rsidRPr="00F64BBE" w:rsidRDefault="00C10D7C" w:rsidP="0096530E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1.15.4. реализацию  ст. 12.1 Федерального Закона от 24.07.2002 № 101-ФЗ «Об обороте з</w:t>
      </w:r>
      <w:r w:rsidR="00045547">
        <w:rPr>
          <w:rFonts w:ascii="Times New Roman" w:hAnsi="Times New Roman"/>
          <w:sz w:val="28"/>
          <w:szCs w:val="28"/>
        </w:rPr>
        <w:t>емель сельскохозяйственного наз</w:t>
      </w:r>
      <w:r>
        <w:rPr>
          <w:rFonts w:ascii="Times New Roman" w:hAnsi="Times New Roman"/>
          <w:sz w:val="28"/>
          <w:szCs w:val="28"/>
        </w:rPr>
        <w:t>начения»</w:t>
      </w:r>
    </w:p>
    <w:p w:rsidR="00A5797B" w:rsidRPr="0043093B" w:rsidRDefault="0096530E" w:rsidP="00A5797B">
      <w:pPr>
        <w:tabs>
          <w:tab w:val="num" w:pos="0"/>
        </w:tabs>
        <w:spacing w:after="0" w:line="240" w:lineRule="auto"/>
        <w:ind w:firstLine="709"/>
        <w:jc w:val="both"/>
      </w:pPr>
      <w:r>
        <w:t xml:space="preserve">1.16. </w:t>
      </w:r>
      <w:r w:rsidRPr="0043093B">
        <w:t xml:space="preserve">В сфере управления </w:t>
      </w:r>
      <w:r w:rsidR="00C73380">
        <w:t xml:space="preserve">имуществом и </w:t>
      </w:r>
      <w:r w:rsidRPr="0043093B">
        <w:t xml:space="preserve">земельными ресурсами важными направлением деятельности </w:t>
      </w:r>
      <w:r w:rsidR="00A5797B" w:rsidRPr="0043093B">
        <w:t>на новый плановый период будет</w:t>
      </w:r>
      <w:r w:rsidR="0043093B">
        <w:t>:</w:t>
      </w:r>
    </w:p>
    <w:p w:rsidR="000742B0" w:rsidRDefault="0043093B" w:rsidP="00616B4C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1.16.1. проведение кадастровых работ</w:t>
      </w:r>
      <w:r w:rsidR="00B43BE3">
        <w:rPr>
          <w:rFonts w:ascii="Times New Roman" w:hAnsi="Times New Roman"/>
          <w:sz w:val="28"/>
          <w:szCs w:val="28"/>
        </w:rPr>
        <w:t xml:space="preserve"> земель сельскохозяйственного назначения</w:t>
      </w:r>
      <w:r>
        <w:rPr>
          <w:rFonts w:ascii="Times New Roman" w:hAnsi="Times New Roman"/>
          <w:sz w:val="28"/>
          <w:szCs w:val="28"/>
        </w:rPr>
        <w:t>;</w:t>
      </w:r>
    </w:p>
    <w:p w:rsidR="0043093B" w:rsidRDefault="0043093B" w:rsidP="00616B4C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1.16.2. вовлечение в оборот земельных участков, свободных от прав третьих лиц;</w:t>
      </w:r>
    </w:p>
    <w:p w:rsidR="0043093B" w:rsidRDefault="0043093B" w:rsidP="00616B4C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1.16.3. устранение правонарушений, связанных с отсутствием прав на земельные участки</w:t>
      </w:r>
      <w:r w:rsidR="000B762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выявленных в процессе сплошной инвентаризации земельных участков;</w:t>
      </w:r>
    </w:p>
    <w:p w:rsidR="0043093B" w:rsidRDefault="0043093B" w:rsidP="00616B4C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1.16.4. выявление самовольных построек и организация работ по устранению правонарушений, с</w:t>
      </w:r>
      <w:r w:rsidR="000B7629">
        <w:rPr>
          <w:rFonts w:ascii="Times New Roman" w:hAnsi="Times New Roman"/>
          <w:sz w:val="28"/>
          <w:szCs w:val="28"/>
        </w:rPr>
        <w:t>вязанных с возведением построек;</w:t>
      </w:r>
    </w:p>
    <w:p w:rsidR="000B7629" w:rsidRDefault="000B7629" w:rsidP="00616B4C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1.16.5. </w:t>
      </w:r>
      <w:r w:rsidR="007E1CB4">
        <w:rPr>
          <w:rFonts w:ascii="Times New Roman" w:hAnsi="Times New Roman"/>
          <w:sz w:val="28"/>
          <w:szCs w:val="28"/>
        </w:rPr>
        <w:t xml:space="preserve">организация работы по </w:t>
      </w:r>
      <w:r>
        <w:rPr>
          <w:rFonts w:ascii="Times New Roman" w:hAnsi="Times New Roman"/>
          <w:sz w:val="28"/>
          <w:szCs w:val="28"/>
        </w:rPr>
        <w:t>увеличени</w:t>
      </w:r>
      <w:r w:rsidR="007E1CB4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доходной части бюджета в части поступлений</w:t>
      </w:r>
      <w:r w:rsidR="007E1CB4">
        <w:rPr>
          <w:rFonts w:ascii="Times New Roman" w:hAnsi="Times New Roman"/>
          <w:sz w:val="28"/>
          <w:szCs w:val="28"/>
        </w:rPr>
        <w:t xml:space="preserve"> по земельному налогу, арендной плате за землю и дохода</w:t>
      </w:r>
      <w:r w:rsidR="000742B0">
        <w:rPr>
          <w:rFonts w:ascii="Times New Roman" w:hAnsi="Times New Roman"/>
          <w:sz w:val="28"/>
          <w:szCs w:val="28"/>
        </w:rPr>
        <w:t>м от продажи земельных участков;</w:t>
      </w:r>
    </w:p>
    <w:p w:rsidR="000742B0" w:rsidRPr="00401A1E" w:rsidRDefault="000742B0" w:rsidP="00616B4C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1.16.6.признание права собственности поселения на невостребованные земельные доли земель сельскохозяйственного назначения и вовлечение их в хозяйственный оборот.</w:t>
      </w:r>
    </w:p>
    <w:p w:rsidR="0096530E" w:rsidRDefault="0096530E" w:rsidP="00B43BE3">
      <w:pPr>
        <w:spacing w:after="0" w:line="240" w:lineRule="auto"/>
        <w:ind w:firstLine="709"/>
        <w:jc w:val="both"/>
      </w:pPr>
      <w:r>
        <w:t>1.</w:t>
      </w:r>
      <w:r w:rsidR="00616B4C">
        <w:t>1</w:t>
      </w:r>
      <w:r w:rsidR="000B7629">
        <w:t>7</w:t>
      </w:r>
      <w:r>
        <w:t xml:space="preserve">. Основными проблемами в сфере </w:t>
      </w:r>
      <w:r w:rsidR="00616B4C">
        <w:t>управления</w:t>
      </w:r>
      <w:r w:rsidR="00E51D0A">
        <w:t xml:space="preserve"> имуществом и </w:t>
      </w:r>
      <w:r w:rsidR="00616B4C">
        <w:t xml:space="preserve"> земельными ресурсами в </w:t>
      </w:r>
      <w:r w:rsidR="00B43BE3">
        <w:t xml:space="preserve">Екатерининском сельском поселении </w:t>
      </w:r>
      <w:r>
        <w:t>являются:</w:t>
      </w:r>
    </w:p>
    <w:p w:rsidR="00F468C7" w:rsidRPr="00045547" w:rsidRDefault="00F468C7" w:rsidP="00F468C7">
      <w:pPr>
        <w:pStyle w:val="a6"/>
        <w:rPr>
          <w:highlight w:val="yellow"/>
        </w:rPr>
      </w:pPr>
      <w:r>
        <w:t>1.17.1.</w:t>
      </w:r>
      <w:r w:rsidR="00045547">
        <w:t xml:space="preserve">Низкая </w:t>
      </w:r>
      <w:proofErr w:type="spellStart"/>
      <w:r w:rsidR="00045547">
        <w:t>востребованность</w:t>
      </w:r>
      <w:proofErr w:type="spellEnd"/>
      <w:r w:rsidR="00045547">
        <w:t xml:space="preserve"> земель</w:t>
      </w:r>
      <w:r w:rsidR="00112E36">
        <w:t>ных ресурсов поселения, связанная с природно-климатическими</w:t>
      </w:r>
      <w:r w:rsidR="00045547">
        <w:t xml:space="preserve"> </w:t>
      </w:r>
      <w:r w:rsidR="00112E36">
        <w:t xml:space="preserve">и </w:t>
      </w:r>
      <w:proofErr w:type="spellStart"/>
      <w:r w:rsidR="00112E36">
        <w:t>экономико-геграфическими</w:t>
      </w:r>
      <w:proofErr w:type="spellEnd"/>
      <w:r w:rsidR="00112E36">
        <w:t xml:space="preserve"> особенностями территории.</w:t>
      </w:r>
    </w:p>
    <w:p w:rsidR="00C73380" w:rsidRDefault="0096530E" w:rsidP="00C73380">
      <w:pPr>
        <w:spacing w:after="0" w:line="240" w:lineRule="auto"/>
        <w:ind w:firstLine="709"/>
        <w:jc w:val="both"/>
        <w:rPr>
          <w:bCs/>
        </w:rPr>
      </w:pPr>
      <w:r>
        <w:t>1.</w:t>
      </w:r>
      <w:r w:rsidR="00616B4C">
        <w:t>1</w:t>
      </w:r>
      <w:r w:rsidR="000B7629">
        <w:t>7</w:t>
      </w:r>
      <w:r>
        <w:t>.3.</w:t>
      </w:r>
      <w:r w:rsidR="00616B4C">
        <w:t xml:space="preserve"> </w:t>
      </w:r>
      <w:r>
        <w:t>использование земельных участков без оформления правоустанавливающих документов</w:t>
      </w:r>
      <w:r w:rsidR="00112E36">
        <w:t>;</w:t>
      </w:r>
      <w:r w:rsidR="00C73380" w:rsidRPr="00C73380">
        <w:rPr>
          <w:bCs/>
        </w:rPr>
        <w:t xml:space="preserve"> </w:t>
      </w:r>
    </w:p>
    <w:p w:rsidR="00112E36" w:rsidRPr="00E51D0A" w:rsidRDefault="00E51D0A" w:rsidP="00E51D0A">
      <w:pPr>
        <w:spacing w:after="0" w:line="240" w:lineRule="auto"/>
        <w:ind w:firstLine="709"/>
        <w:jc w:val="both"/>
        <w:rPr>
          <w:bCs/>
        </w:rPr>
      </w:pPr>
      <w:r>
        <w:rPr>
          <w:bCs/>
        </w:rPr>
        <w:lastRenderedPageBreak/>
        <w:t xml:space="preserve">1.17.4. </w:t>
      </w:r>
      <w:r w:rsidR="00C73380">
        <w:rPr>
          <w:bCs/>
        </w:rPr>
        <w:t>Муниципальных предприятий, которые бы пополняли доходную часть бюджета за счет перечислений части прибыли данных предприятий, на территории поселения не имеется.</w:t>
      </w:r>
    </w:p>
    <w:p w:rsidR="007E1CB4" w:rsidRDefault="0096530E" w:rsidP="00563CF1">
      <w:pPr>
        <w:spacing w:after="0" w:line="240" w:lineRule="auto"/>
        <w:ind w:firstLine="709"/>
        <w:jc w:val="both"/>
      </w:pPr>
      <w:r>
        <w:t>1.</w:t>
      </w:r>
      <w:r w:rsidR="007E1CB4">
        <w:t>18</w:t>
      </w:r>
      <w:r>
        <w:t xml:space="preserve">. </w:t>
      </w:r>
      <w:r w:rsidRPr="00B441EE">
        <w:t>Вопросы развития земельн</w:t>
      </w:r>
      <w:r>
        <w:t>ых</w:t>
      </w:r>
      <w:r w:rsidRPr="00B441EE">
        <w:t xml:space="preserve"> </w:t>
      </w:r>
      <w:r>
        <w:t>отношений</w:t>
      </w:r>
      <w:r w:rsidRPr="00B441EE">
        <w:t xml:space="preserve"> и формирования эффективного механизма </w:t>
      </w:r>
      <w:r>
        <w:t xml:space="preserve">их </w:t>
      </w:r>
      <w:r w:rsidRPr="00B441EE">
        <w:t xml:space="preserve">регулирования, управления земельными ресурсами в </w:t>
      </w:r>
      <w:r w:rsidR="00B43BE3">
        <w:t xml:space="preserve">Екатерининском сельском поселении </w:t>
      </w:r>
      <w:r>
        <w:t>решаются путем</w:t>
      </w:r>
      <w:r w:rsidRPr="00B441EE">
        <w:t xml:space="preserve"> осуществл</w:t>
      </w:r>
      <w:r>
        <w:t>ения</w:t>
      </w:r>
      <w:r w:rsidRPr="00B441EE">
        <w:t xml:space="preserve"> взаимодействи</w:t>
      </w:r>
      <w:r>
        <w:t>я</w:t>
      </w:r>
      <w:r w:rsidRPr="00B441EE">
        <w:t xml:space="preserve"> с федеральными органами исполнительной власти, исполнительными органами государственной власти Пермского края, органами местного самоуправления </w:t>
      </w:r>
      <w:r w:rsidR="00C50276">
        <w:t>Сивинского муниципального района</w:t>
      </w:r>
      <w:r w:rsidRPr="00B441EE">
        <w:t>, различными организациями.</w:t>
      </w:r>
    </w:p>
    <w:p w:rsidR="00563CF1" w:rsidRPr="00B63FCD" w:rsidRDefault="00563CF1" w:rsidP="00563CF1">
      <w:pPr>
        <w:spacing w:after="0" w:line="240" w:lineRule="auto"/>
        <w:ind w:firstLine="709"/>
        <w:jc w:val="both"/>
      </w:pPr>
    </w:p>
    <w:p w:rsidR="00C50276" w:rsidRPr="00B63FCD" w:rsidRDefault="00C50276" w:rsidP="00C50276">
      <w:pPr>
        <w:numPr>
          <w:ilvl w:val="0"/>
          <w:numId w:val="7"/>
        </w:numPr>
        <w:autoSpaceDE w:val="0"/>
        <w:autoSpaceDN w:val="0"/>
        <w:adjustRightInd w:val="0"/>
        <w:spacing w:after="0" w:line="360" w:lineRule="exact"/>
        <w:ind w:left="0" w:firstLine="1080"/>
        <w:jc w:val="center"/>
        <w:rPr>
          <w:b/>
        </w:rPr>
      </w:pPr>
      <w:r w:rsidRPr="00B63FCD">
        <w:rPr>
          <w:b/>
        </w:rPr>
        <w:t xml:space="preserve">Приоритеты и цели </w:t>
      </w:r>
      <w:r>
        <w:rPr>
          <w:b/>
        </w:rPr>
        <w:t>муниципальной</w:t>
      </w:r>
      <w:r w:rsidRPr="00B63FCD">
        <w:rPr>
          <w:b/>
        </w:rPr>
        <w:t xml:space="preserve"> политики в сфере управления </w:t>
      </w:r>
      <w:r>
        <w:rPr>
          <w:b/>
        </w:rPr>
        <w:t>муниципальным</w:t>
      </w:r>
      <w:r w:rsidRPr="00B63FCD">
        <w:rPr>
          <w:b/>
        </w:rPr>
        <w:t xml:space="preserve"> имуществом </w:t>
      </w:r>
      <w:r>
        <w:rPr>
          <w:b/>
        </w:rPr>
        <w:t xml:space="preserve">и земельными ресурсами </w:t>
      </w:r>
      <w:r w:rsidR="00E51D0A">
        <w:rPr>
          <w:b/>
        </w:rPr>
        <w:t>Екатерининского сельского поселения</w:t>
      </w:r>
      <w:r w:rsidRPr="00B63FCD">
        <w:rPr>
          <w:b/>
        </w:rPr>
        <w:t xml:space="preserve">, описание основных целей и задач, планируемые показатели по итогам реализации подпрограмм </w:t>
      </w:r>
      <w:r>
        <w:rPr>
          <w:b/>
        </w:rPr>
        <w:t>муниципальной</w:t>
      </w:r>
      <w:r w:rsidRPr="00B63FCD">
        <w:rPr>
          <w:b/>
        </w:rPr>
        <w:t xml:space="preserve"> программы</w:t>
      </w:r>
    </w:p>
    <w:p w:rsidR="00E92D0D" w:rsidRPr="00F468C7" w:rsidRDefault="00E92D0D" w:rsidP="00F17DE1">
      <w:pPr>
        <w:spacing w:after="0" w:line="240" w:lineRule="auto"/>
        <w:ind w:hanging="180"/>
        <w:jc w:val="center"/>
        <w:rPr>
          <w:b/>
        </w:rPr>
      </w:pPr>
    </w:p>
    <w:p w:rsidR="00F468C7" w:rsidRPr="00F468C7" w:rsidRDefault="009747CE" w:rsidP="00F468C7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468C7">
        <w:rPr>
          <w:rFonts w:ascii="Times New Roman" w:hAnsi="Times New Roman" w:cs="Times New Roman"/>
          <w:sz w:val="28"/>
          <w:szCs w:val="28"/>
        </w:rPr>
        <w:t xml:space="preserve">2.1. </w:t>
      </w:r>
      <w:r w:rsidR="00F468C7" w:rsidRPr="00F468C7">
        <w:rPr>
          <w:rFonts w:ascii="Times New Roman" w:hAnsi="Times New Roman" w:cs="Times New Roman"/>
          <w:sz w:val="28"/>
          <w:szCs w:val="28"/>
        </w:rPr>
        <w:t>Управление муниципальной собственностью является неотъемлемой частью деятельности администрации Екатерининского сельского поселения по решению экономических и социальных задач, созданию эффективной конкурентной экономики, оздоровлению и укреплению финансовой системы, обеспечивающей высокий уровень и качество жизни населения.</w:t>
      </w:r>
    </w:p>
    <w:p w:rsidR="00F468C7" w:rsidRPr="00F468C7" w:rsidRDefault="00F468C7" w:rsidP="00F468C7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Pr="00F468C7">
        <w:rPr>
          <w:rFonts w:ascii="Times New Roman" w:hAnsi="Times New Roman" w:cs="Times New Roman"/>
          <w:sz w:val="28"/>
          <w:szCs w:val="28"/>
        </w:rPr>
        <w:t>. От эффективности управления и распоряжения муниципальным имуществом и земельными ресурсами в значительной степени зависят объемы поступлений в местный бюджет. Основной составляющей неналоговых поступлений в бюджет поселения являются доходы от распоряжения и использования имущества и земли. Учитывая сокращение физического объема муниципальной собственности вследствие обветшания объектов приватизации, необходимость завершения процедуры разграничения собственности между различными уровнями власти и приведение перечня объектов муниципальной собственности в соответствие с осуществляемыми полномочиями, поступления доходов от имущества будут иметь тенденцию к уменьшению. Это требует выработки и реализации мероприятий, которые позволят повысить эффективность управления муниципальным имуществом и земельными ресурсами.</w:t>
      </w:r>
    </w:p>
    <w:p w:rsidR="00F468C7" w:rsidRPr="00F468C7" w:rsidRDefault="000742B0" w:rsidP="00F468C7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F468C7" w:rsidRPr="00F468C7">
        <w:rPr>
          <w:rFonts w:ascii="Times New Roman" w:hAnsi="Times New Roman" w:cs="Times New Roman"/>
          <w:sz w:val="28"/>
          <w:szCs w:val="28"/>
        </w:rPr>
        <w:t xml:space="preserve">. На протяжении 2014 – 2015 годов проводилась большая работа по </w:t>
      </w:r>
      <w:r w:rsidR="00F468C7">
        <w:rPr>
          <w:rFonts w:ascii="Times New Roman" w:hAnsi="Times New Roman" w:cs="Times New Roman"/>
          <w:sz w:val="28"/>
          <w:szCs w:val="28"/>
        </w:rPr>
        <w:t>признанию права муниципальной собственности</w:t>
      </w:r>
      <w:r w:rsidR="00F468C7" w:rsidRPr="00F468C7">
        <w:rPr>
          <w:rFonts w:ascii="Times New Roman" w:hAnsi="Times New Roman" w:cs="Times New Roman"/>
          <w:sz w:val="28"/>
          <w:szCs w:val="28"/>
        </w:rPr>
        <w:t xml:space="preserve"> невостребованных земель с</w:t>
      </w:r>
      <w:r w:rsidR="00F468C7">
        <w:rPr>
          <w:rFonts w:ascii="Times New Roman" w:hAnsi="Times New Roman" w:cs="Times New Roman"/>
          <w:sz w:val="28"/>
          <w:szCs w:val="28"/>
        </w:rPr>
        <w:t xml:space="preserve">ельскохозяйственного назначения. </w:t>
      </w:r>
      <w:r w:rsidR="00F468C7" w:rsidRPr="00F468C7">
        <w:rPr>
          <w:rFonts w:ascii="Times New Roman" w:hAnsi="Times New Roman" w:cs="Times New Roman"/>
          <w:sz w:val="28"/>
          <w:szCs w:val="28"/>
        </w:rPr>
        <w:t>Часть земельных долей продана хозяйствующим сельхозпредприятиям. Большая часть земельных долей не имеет привлекательности из-за отдаленности от</w:t>
      </w:r>
      <w:r w:rsidR="00F468C7">
        <w:rPr>
          <w:rFonts w:ascii="Times New Roman" w:hAnsi="Times New Roman" w:cs="Times New Roman"/>
          <w:sz w:val="28"/>
          <w:szCs w:val="28"/>
        </w:rPr>
        <w:t xml:space="preserve"> краевого</w:t>
      </w:r>
      <w:r w:rsidR="00F468C7" w:rsidRPr="00F468C7">
        <w:rPr>
          <w:rFonts w:ascii="Times New Roman" w:hAnsi="Times New Roman" w:cs="Times New Roman"/>
          <w:sz w:val="28"/>
          <w:szCs w:val="28"/>
        </w:rPr>
        <w:t xml:space="preserve"> центра</w:t>
      </w:r>
      <w:r w:rsidR="00045547">
        <w:rPr>
          <w:rFonts w:ascii="Times New Roman" w:hAnsi="Times New Roman" w:cs="Times New Roman"/>
          <w:sz w:val="28"/>
          <w:szCs w:val="28"/>
        </w:rPr>
        <w:t>, центра</w:t>
      </w:r>
      <w:r w:rsidR="00F468C7" w:rsidRPr="00F468C7">
        <w:rPr>
          <w:rFonts w:ascii="Times New Roman" w:hAnsi="Times New Roman" w:cs="Times New Roman"/>
          <w:sz w:val="28"/>
          <w:szCs w:val="28"/>
        </w:rPr>
        <w:t xml:space="preserve"> района и поселения. В связи с вступившими в силу изменениями в Федеральный закон Федеральный закон от 24.07.2002 № 101-ФЗ «Об обороте земель сельскохозяйственного назначения» необходимо будет в течение срока реализации программы продолжить  работу по оформлению прав </w:t>
      </w:r>
      <w:r w:rsidR="00045547">
        <w:rPr>
          <w:rFonts w:ascii="Times New Roman" w:hAnsi="Times New Roman" w:cs="Times New Roman"/>
          <w:sz w:val="28"/>
          <w:szCs w:val="28"/>
        </w:rPr>
        <w:t>собственности на указанные земельные доли</w:t>
      </w:r>
      <w:r w:rsidR="00F468C7" w:rsidRPr="00F468C7">
        <w:rPr>
          <w:rFonts w:ascii="Times New Roman" w:hAnsi="Times New Roman" w:cs="Times New Roman"/>
          <w:sz w:val="28"/>
          <w:szCs w:val="28"/>
        </w:rPr>
        <w:t xml:space="preserve"> за Екатерининским сельским поселением</w:t>
      </w:r>
      <w:r w:rsidR="00045547">
        <w:rPr>
          <w:rFonts w:ascii="Times New Roman" w:hAnsi="Times New Roman" w:cs="Times New Roman"/>
          <w:sz w:val="28"/>
          <w:szCs w:val="28"/>
        </w:rPr>
        <w:t xml:space="preserve"> и вовлечение их</w:t>
      </w:r>
      <w:r w:rsidR="00045547" w:rsidRPr="00F468C7">
        <w:rPr>
          <w:rFonts w:ascii="Times New Roman" w:hAnsi="Times New Roman" w:cs="Times New Roman"/>
          <w:sz w:val="28"/>
          <w:szCs w:val="28"/>
        </w:rPr>
        <w:t xml:space="preserve"> в хозяйственный оборот</w:t>
      </w:r>
      <w:r w:rsidR="00F468C7" w:rsidRPr="00F468C7">
        <w:rPr>
          <w:rFonts w:ascii="Times New Roman" w:hAnsi="Times New Roman" w:cs="Times New Roman"/>
          <w:sz w:val="28"/>
          <w:szCs w:val="28"/>
        </w:rPr>
        <w:t>.</w:t>
      </w:r>
    </w:p>
    <w:p w:rsidR="00F468C7" w:rsidRPr="00F468C7" w:rsidRDefault="00967531" w:rsidP="00F468C7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</w:t>
      </w:r>
      <w:r w:rsidR="00F468C7" w:rsidRPr="00F468C7">
        <w:rPr>
          <w:rFonts w:ascii="Times New Roman" w:hAnsi="Times New Roman" w:cs="Times New Roman"/>
          <w:sz w:val="28"/>
          <w:szCs w:val="28"/>
        </w:rPr>
        <w:t xml:space="preserve">. Программа представляет собой комплексный план действий по внедрению и использованию современных методов, механизмов и инструментов в организации управления </w:t>
      </w:r>
      <w:proofErr w:type="spellStart"/>
      <w:r w:rsidR="00F468C7" w:rsidRPr="00F468C7">
        <w:rPr>
          <w:rFonts w:ascii="Times New Roman" w:hAnsi="Times New Roman" w:cs="Times New Roman"/>
          <w:sz w:val="28"/>
          <w:szCs w:val="28"/>
        </w:rPr>
        <w:t>имущественно-земельными</w:t>
      </w:r>
      <w:proofErr w:type="spellEnd"/>
      <w:r w:rsidR="00F468C7" w:rsidRPr="00F468C7">
        <w:rPr>
          <w:rFonts w:ascii="Times New Roman" w:hAnsi="Times New Roman" w:cs="Times New Roman"/>
          <w:sz w:val="28"/>
          <w:szCs w:val="28"/>
        </w:rPr>
        <w:t xml:space="preserve"> ресурсами на территории Екатерининского сельского поселения.</w:t>
      </w:r>
    </w:p>
    <w:p w:rsidR="00C33392" w:rsidRPr="00F468C7" w:rsidRDefault="00C33392" w:rsidP="00F468C7">
      <w:pPr>
        <w:spacing w:after="0" w:line="240" w:lineRule="auto"/>
        <w:ind w:firstLine="709"/>
        <w:jc w:val="both"/>
        <w:rPr>
          <w:bCs/>
          <w:iCs/>
        </w:rPr>
      </w:pPr>
    </w:p>
    <w:p w:rsidR="00C33392" w:rsidRDefault="00C33392" w:rsidP="00C3339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b/>
        </w:rPr>
      </w:pPr>
      <w:r w:rsidRPr="00577EAB">
        <w:rPr>
          <w:b/>
        </w:rPr>
        <w:t xml:space="preserve">Прогноз конечных результатов </w:t>
      </w:r>
      <w:r>
        <w:rPr>
          <w:b/>
        </w:rPr>
        <w:t>муниципальной программы</w:t>
      </w:r>
      <w:r w:rsidRPr="00577EAB">
        <w:rPr>
          <w:b/>
        </w:rPr>
        <w:t xml:space="preserve">, характеризующих целевое состояние (изменение состояния) уровня и качества жизни населения, социальной сферы, экономики, общественной безопасности, государственных институтов, степени реализации других общественно значимых интересов и потребностей в сфере </w:t>
      </w:r>
      <w:r>
        <w:rPr>
          <w:b/>
        </w:rPr>
        <w:t xml:space="preserve">управления муниципальным имуществом и </w:t>
      </w:r>
      <w:r w:rsidRPr="00577EAB">
        <w:rPr>
          <w:b/>
        </w:rPr>
        <w:t>земельны</w:t>
      </w:r>
      <w:r>
        <w:rPr>
          <w:b/>
        </w:rPr>
        <w:t>ми</w:t>
      </w:r>
      <w:r w:rsidRPr="00577EAB">
        <w:rPr>
          <w:b/>
        </w:rPr>
        <w:t xml:space="preserve"> </w:t>
      </w:r>
      <w:r>
        <w:rPr>
          <w:b/>
        </w:rPr>
        <w:t xml:space="preserve">ресурсами </w:t>
      </w:r>
      <w:r w:rsidR="00E51D0A">
        <w:rPr>
          <w:b/>
        </w:rPr>
        <w:t>Екатерининского сельского поселения.</w:t>
      </w:r>
    </w:p>
    <w:p w:rsidR="00C33392" w:rsidRDefault="00C33392" w:rsidP="00C33392">
      <w:pPr>
        <w:autoSpaceDE w:val="0"/>
        <w:autoSpaceDN w:val="0"/>
        <w:adjustRightInd w:val="0"/>
        <w:spacing w:after="0" w:line="240" w:lineRule="auto"/>
        <w:ind w:left="567"/>
        <w:jc w:val="center"/>
        <w:rPr>
          <w:b/>
        </w:rPr>
      </w:pPr>
    </w:p>
    <w:p w:rsidR="00C33392" w:rsidRPr="00B63FCD" w:rsidRDefault="00C33392" w:rsidP="00C33392">
      <w:pPr>
        <w:spacing w:after="0" w:line="240" w:lineRule="auto"/>
        <w:jc w:val="both"/>
      </w:pPr>
      <w:r>
        <w:rPr>
          <w:b/>
        </w:rPr>
        <w:tab/>
      </w:r>
      <w:r w:rsidRPr="00C33392">
        <w:t xml:space="preserve">3.1. </w:t>
      </w:r>
      <w:r w:rsidRPr="00B63FCD">
        <w:t xml:space="preserve">Реализация </w:t>
      </w:r>
      <w:r>
        <w:t>муниципальной подпрограммы по управлению муниципальным имуществом</w:t>
      </w:r>
      <w:r w:rsidR="00E51D0A">
        <w:t xml:space="preserve"> и земельными ресурсами</w:t>
      </w:r>
      <w:r w:rsidRPr="00B63FCD">
        <w:t xml:space="preserve"> будет способствовать созданию оптимального по размеру и эффективного </w:t>
      </w:r>
      <w:r>
        <w:t>муниципального</w:t>
      </w:r>
      <w:r w:rsidRPr="00B63FCD">
        <w:t xml:space="preserve"> сектора экономики </w:t>
      </w:r>
      <w:r w:rsidR="00E51D0A">
        <w:t>Екатерининского сельского поселения</w:t>
      </w:r>
      <w:r w:rsidRPr="00B63FCD">
        <w:t xml:space="preserve">, обеспечению такого использования </w:t>
      </w:r>
      <w:r>
        <w:t>муниципального</w:t>
      </w:r>
      <w:r w:rsidRPr="00B63FCD">
        <w:t xml:space="preserve"> имущества, которое способствовало бы развитию экономики </w:t>
      </w:r>
      <w:r w:rsidR="00E51D0A">
        <w:t>поселения</w:t>
      </w:r>
      <w:r w:rsidRPr="00B63FCD">
        <w:t>.</w:t>
      </w:r>
    </w:p>
    <w:p w:rsidR="00C33392" w:rsidRPr="00967531" w:rsidRDefault="00C33392" w:rsidP="00C33392">
      <w:pPr>
        <w:spacing w:after="0" w:line="240" w:lineRule="auto"/>
        <w:ind w:firstLine="709"/>
        <w:jc w:val="both"/>
      </w:pPr>
      <w:r>
        <w:t xml:space="preserve">3.2. </w:t>
      </w:r>
      <w:r w:rsidRPr="00967531">
        <w:t>По итогам реализации подпрограммы будут достигнуты следующие результаты:</w:t>
      </w:r>
    </w:p>
    <w:p w:rsidR="00C33392" w:rsidRPr="00967531" w:rsidRDefault="00C33392" w:rsidP="00C33392">
      <w:pPr>
        <w:spacing w:after="0" w:line="240" w:lineRule="auto"/>
        <w:ind w:firstLine="709"/>
        <w:contextualSpacing/>
        <w:jc w:val="both"/>
      </w:pPr>
      <w:r w:rsidRPr="00967531">
        <w:t xml:space="preserve">3.2.1. </w:t>
      </w:r>
      <w:proofErr w:type="gramStart"/>
      <w:r w:rsidRPr="00967531">
        <w:t>Создание единой базы данных учета муниципального имущества</w:t>
      </w:r>
      <w:r w:rsidR="004C7FA3" w:rsidRPr="00967531">
        <w:t xml:space="preserve"> и земельных ресурсов</w:t>
      </w:r>
      <w:r w:rsidRPr="00967531">
        <w:t xml:space="preserve"> в </w:t>
      </w:r>
      <w:r w:rsidR="00E51D0A" w:rsidRPr="00967531">
        <w:t>Екатерининского сельского поселения</w:t>
      </w:r>
      <w:r w:rsidRPr="00967531">
        <w:t>;</w:t>
      </w:r>
      <w:proofErr w:type="gramEnd"/>
    </w:p>
    <w:p w:rsidR="004C7FA3" w:rsidRPr="00967531" w:rsidRDefault="00C33392" w:rsidP="00C33392">
      <w:pPr>
        <w:spacing w:after="0" w:line="240" w:lineRule="auto"/>
        <w:ind w:firstLine="709"/>
        <w:contextualSpacing/>
        <w:jc w:val="both"/>
      </w:pPr>
      <w:r w:rsidRPr="00967531">
        <w:t xml:space="preserve">3.2.2. В составе казны </w:t>
      </w:r>
      <w:r w:rsidR="004C7FA3" w:rsidRPr="00967531">
        <w:t xml:space="preserve">Екатерининского сельского поселения </w:t>
      </w:r>
      <w:r w:rsidR="0036034B" w:rsidRPr="00967531">
        <w:t>будут находиться</w:t>
      </w:r>
      <w:r w:rsidRPr="00967531">
        <w:t xml:space="preserve"> только объекты, имеющие пользователя;</w:t>
      </w:r>
    </w:p>
    <w:p w:rsidR="00C33392" w:rsidRPr="00967531" w:rsidRDefault="00C33392" w:rsidP="00C33392">
      <w:pPr>
        <w:spacing w:after="0" w:line="240" w:lineRule="auto"/>
        <w:ind w:firstLine="709"/>
        <w:contextualSpacing/>
        <w:jc w:val="both"/>
      </w:pPr>
      <w:r w:rsidRPr="00967531">
        <w:t>3.2.</w:t>
      </w:r>
      <w:r w:rsidR="0036034B" w:rsidRPr="00967531">
        <w:t>4</w:t>
      </w:r>
      <w:r w:rsidRPr="00967531">
        <w:t xml:space="preserve">. </w:t>
      </w:r>
      <w:r w:rsidRPr="00967531">
        <w:rPr>
          <w:bCs/>
        </w:rPr>
        <w:t>Сокращение расходов на содержание неиспользуемого имущества для осуществления государственных полномочий;</w:t>
      </w:r>
    </w:p>
    <w:p w:rsidR="00C33392" w:rsidRPr="00967531" w:rsidRDefault="00C33392" w:rsidP="00C33392">
      <w:pPr>
        <w:spacing w:after="0" w:line="240" w:lineRule="auto"/>
        <w:ind w:firstLine="709"/>
        <w:contextualSpacing/>
        <w:jc w:val="both"/>
        <w:rPr>
          <w:bCs/>
        </w:rPr>
      </w:pPr>
      <w:r w:rsidRPr="00967531">
        <w:rPr>
          <w:bCs/>
        </w:rPr>
        <w:t>3.2.</w:t>
      </w:r>
      <w:r w:rsidR="0036034B" w:rsidRPr="00967531">
        <w:rPr>
          <w:bCs/>
        </w:rPr>
        <w:t>5</w:t>
      </w:r>
      <w:r w:rsidRPr="00967531">
        <w:rPr>
          <w:bCs/>
        </w:rPr>
        <w:t>. Обеспечение имущественной основы деятельности государственных органов власти и организаций;</w:t>
      </w:r>
    </w:p>
    <w:p w:rsidR="00C33392" w:rsidRPr="00967531" w:rsidRDefault="0036034B" w:rsidP="0036034B">
      <w:pPr>
        <w:spacing w:after="0" w:line="240" w:lineRule="auto"/>
        <w:ind w:firstLine="709"/>
        <w:contextualSpacing/>
        <w:jc w:val="both"/>
        <w:rPr>
          <w:bCs/>
        </w:rPr>
      </w:pPr>
      <w:r w:rsidRPr="00967531">
        <w:rPr>
          <w:bCs/>
        </w:rPr>
        <w:t xml:space="preserve">3.2.6. </w:t>
      </w:r>
      <w:r w:rsidR="00C33392" w:rsidRPr="00967531">
        <w:rPr>
          <w:bCs/>
        </w:rPr>
        <w:t>Оптимизация состава имущества, необходимого для осуществления  государственными организациями уставной деятельности.</w:t>
      </w:r>
    </w:p>
    <w:p w:rsidR="00C33392" w:rsidRDefault="00C33392" w:rsidP="00C33392">
      <w:pPr>
        <w:spacing w:after="0" w:line="240" w:lineRule="auto"/>
        <w:ind w:firstLine="709"/>
        <w:contextualSpacing/>
        <w:jc w:val="both"/>
        <w:rPr>
          <w:bCs/>
        </w:rPr>
      </w:pPr>
      <w:r w:rsidRPr="00967531">
        <w:rPr>
          <w:bCs/>
        </w:rPr>
        <w:t xml:space="preserve">3.3. Оценкой эффективности реализации подпрограммы является не только прямой эффект увеличения доходов бюджета </w:t>
      </w:r>
      <w:r w:rsidR="00967531">
        <w:rPr>
          <w:bCs/>
        </w:rPr>
        <w:t>поселения</w:t>
      </w:r>
      <w:r w:rsidRPr="00967531">
        <w:rPr>
          <w:bCs/>
        </w:rPr>
        <w:t xml:space="preserve"> от управления имуществом, но и объем возможных расходов, которых удалось избежать.</w:t>
      </w:r>
    </w:p>
    <w:p w:rsidR="00C33392" w:rsidRDefault="0036034B" w:rsidP="0036034B">
      <w:pPr>
        <w:spacing w:after="0" w:line="240" w:lineRule="auto"/>
        <w:ind w:firstLine="709"/>
        <w:contextualSpacing/>
        <w:jc w:val="both"/>
      </w:pPr>
      <w:r>
        <w:rPr>
          <w:bCs/>
        </w:rPr>
        <w:t xml:space="preserve">3.4. </w:t>
      </w:r>
      <w:r w:rsidR="00C33392">
        <w:t xml:space="preserve">По итогам исполнения </w:t>
      </w:r>
      <w:r>
        <w:t>подп</w:t>
      </w:r>
      <w:r w:rsidR="00C33392">
        <w:t>рограммы</w:t>
      </w:r>
      <w:r>
        <w:t xml:space="preserve"> по управлению земельными ресурсами </w:t>
      </w:r>
      <w:r w:rsidR="004C7FA3">
        <w:t>к 2020</w:t>
      </w:r>
      <w:r w:rsidR="00C33392">
        <w:t xml:space="preserve"> году запланировано достижение следующих результатов:</w:t>
      </w:r>
    </w:p>
    <w:p w:rsidR="00C33392" w:rsidRDefault="0036034B" w:rsidP="0036034B">
      <w:pPr>
        <w:spacing w:after="0" w:line="240" w:lineRule="auto"/>
        <w:ind w:firstLine="709"/>
        <w:contextualSpacing/>
        <w:jc w:val="both"/>
      </w:pPr>
      <w:r>
        <w:t xml:space="preserve">3.4.1. </w:t>
      </w:r>
      <w:r w:rsidR="00C33392">
        <w:t>п</w:t>
      </w:r>
      <w:r w:rsidR="00C33392" w:rsidRPr="004C0F19">
        <w:t xml:space="preserve">овышение эффективности использования земельных ресурсов в интересах социально-экономического развития </w:t>
      </w:r>
      <w:r w:rsidR="004C7FA3">
        <w:t>Екатерининского сельского поселения</w:t>
      </w:r>
      <w:r w:rsidR="00C33392" w:rsidRPr="004C0F19">
        <w:t>;</w:t>
      </w:r>
    </w:p>
    <w:p w:rsidR="00C33392" w:rsidRDefault="0036034B" w:rsidP="0036034B">
      <w:pPr>
        <w:spacing w:after="0" w:line="240" w:lineRule="auto"/>
        <w:ind w:firstLine="709"/>
        <w:contextualSpacing/>
        <w:jc w:val="both"/>
        <w:rPr>
          <w:shd w:val="clear" w:color="auto" w:fill="FFFFFF"/>
        </w:rPr>
      </w:pPr>
      <w:r>
        <w:t>3.4.2. у</w:t>
      </w:r>
      <w:r w:rsidR="00C33392" w:rsidRPr="00992F30">
        <w:rPr>
          <w:shd w:val="clear" w:color="auto" w:fill="FFFFFF"/>
        </w:rPr>
        <w:t>величение площади вовлеченных в оборот земельных участ</w:t>
      </w:r>
      <w:r w:rsidR="004C7FA3">
        <w:rPr>
          <w:shd w:val="clear" w:color="auto" w:fill="FFFFFF"/>
        </w:rPr>
        <w:t xml:space="preserve">ков под жилищное строительство и земель </w:t>
      </w:r>
      <w:proofErr w:type="spellStart"/>
      <w:r w:rsidR="004C7FA3">
        <w:rPr>
          <w:shd w:val="clear" w:color="auto" w:fill="FFFFFF"/>
        </w:rPr>
        <w:t>сельхозназначения</w:t>
      </w:r>
      <w:proofErr w:type="spellEnd"/>
      <w:r w:rsidR="00C33392" w:rsidRPr="004C0F19">
        <w:rPr>
          <w:shd w:val="clear" w:color="auto" w:fill="FFFFFF"/>
        </w:rPr>
        <w:t>;</w:t>
      </w:r>
    </w:p>
    <w:p w:rsidR="00C33392" w:rsidRDefault="0036034B" w:rsidP="0036034B">
      <w:pPr>
        <w:spacing w:after="0" w:line="240" w:lineRule="auto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3.4.3. </w:t>
      </w:r>
      <w:r w:rsidR="00C33392">
        <w:rPr>
          <w:shd w:val="clear" w:color="auto" w:fill="FFFFFF"/>
        </w:rPr>
        <w:t>у</w:t>
      </w:r>
      <w:r w:rsidR="00C33392" w:rsidRPr="004C0F19">
        <w:rPr>
          <w:shd w:val="clear" w:color="auto" w:fill="FFFFFF"/>
        </w:rPr>
        <w:t xml:space="preserve">величение поступлений по земельному налогу, арендной плате за землю и доходам от продажи земельных участков в бюджет </w:t>
      </w:r>
      <w:r w:rsidR="004C7FA3">
        <w:rPr>
          <w:shd w:val="clear" w:color="auto" w:fill="FFFFFF"/>
        </w:rPr>
        <w:t>поселения</w:t>
      </w:r>
      <w:r w:rsidR="00C33392" w:rsidRPr="004C0F19">
        <w:rPr>
          <w:shd w:val="clear" w:color="auto" w:fill="FFFFFF"/>
        </w:rPr>
        <w:t>;</w:t>
      </w:r>
    </w:p>
    <w:p w:rsidR="0036034B" w:rsidRPr="00B71DB7" w:rsidRDefault="00B71DB7" w:rsidP="0036034B">
      <w:pPr>
        <w:spacing w:after="0" w:line="240" w:lineRule="auto"/>
        <w:jc w:val="both"/>
      </w:pPr>
      <w:r>
        <w:tab/>
      </w:r>
      <w:r w:rsidR="0036034B" w:rsidRPr="00B71DB7">
        <w:t>3.5. Основные виды доходов и предполагаемый размер  доходов от использования муниципальной собственности и управления земельными ресурсами</w:t>
      </w:r>
      <w:r>
        <w:t>:</w:t>
      </w:r>
    </w:p>
    <w:p w:rsidR="0036034B" w:rsidRDefault="00B71DB7" w:rsidP="0036034B">
      <w:pPr>
        <w:spacing w:after="0" w:line="240" w:lineRule="auto"/>
        <w:ind w:firstLine="720"/>
        <w:jc w:val="both"/>
      </w:pPr>
      <w:r>
        <w:lastRenderedPageBreak/>
        <w:t>3.5</w:t>
      </w:r>
      <w:r w:rsidR="0036034B">
        <w:t xml:space="preserve">.1. </w:t>
      </w:r>
      <w:r w:rsidR="0036034B" w:rsidRPr="002943A0">
        <w:t xml:space="preserve">От сдачи в аренду муниципальной собственности </w:t>
      </w:r>
      <w:r w:rsidR="000726C3">
        <w:t>Екатерининского сельского поселения</w:t>
      </w:r>
      <w:r w:rsidR="0036034B" w:rsidRPr="002943A0">
        <w:t xml:space="preserve"> предполагается получить доход в </w:t>
      </w:r>
      <w:r w:rsidR="0036034B">
        <w:t xml:space="preserve">бюджет: </w:t>
      </w:r>
      <w:r w:rsidR="0036034B">
        <w:tab/>
      </w:r>
      <w:r w:rsidR="0036034B" w:rsidRPr="002943A0">
        <w:t>в</w:t>
      </w:r>
      <w:r w:rsidR="0036034B" w:rsidRPr="00822B4B">
        <w:t xml:space="preserve"> 201</w:t>
      </w:r>
      <w:r w:rsidR="000726C3">
        <w:t>7</w:t>
      </w:r>
      <w:r w:rsidR="0036034B" w:rsidRPr="00822B4B">
        <w:t xml:space="preserve"> году </w:t>
      </w:r>
      <w:r w:rsidR="00D77C5A">
        <w:t>–</w:t>
      </w:r>
      <w:r w:rsidR="0036034B">
        <w:t xml:space="preserve"> </w:t>
      </w:r>
      <w:r w:rsidR="000726C3">
        <w:t>40 000</w:t>
      </w:r>
      <w:r w:rsidR="0036034B">
        <w:t xml:space="preserve"> </w:t>
      </w:r>
      <w:r w:rsidR="0036034B" w:rsidRPr="00822B4B">
        <w:t xml:space="preserve">рублей, </w:t>
      </w:r>
    </w:p>
    <w:p w:rsidR="0036034B" w:rsidRDefault="00B37B39" w:rsidP="0036034B">
      <w:pPr>
        <w:spacing w:after="0" w:line="240" w:lineRule="auto"/>
        <w:ind w:firstLine="720"/>
        <w:jc w:val="both"/>
      </w:pPr>
      <w:r>
        <w:tab/>
      </w:r>
      <w:r w:rsidR="0036034B" w:rsidRPr="00822B4B">
        <w:t>в 201</w:t>
      </w:r>
      <w:r w:rsidR="000726C3">
        <w:t>8</w:t>
      </w:r>
      <w:r w:rsidR="0036034B" w:rsidRPr="00822B4B">
        <w:t xml:space="preserve"> году </w:t>
      </w:r>
      <w:r w:rsidR="00D77C5A">
        <w:t>–</w:t>
      </w:r>
      <w:r w:rsidR="0036034B" w:rsidRPr="00822B4B">
        <w:t xml:space="preserve"> </w:t>
      </w:r>
      <w:r w:rsidR="000726C3">
        <w:t>40 000</w:t>
      </w:r>
      <w:r w:rsidR="0036034B">
        <w:t xml:space="preserve"> рублей,</w:t>
      </w:r>
      <w:r w:rsidR="0036034B" w:rsidRPr="00EB5E2E">
        <w:t xml:space="preserve"> </w:t>
      </w:r>
    </w:p>
    <w:p w:rsidR="0036034B" w:rsidRDefault="00B37B39" w:rsidP="0036034B">
      <w:pPr>
        <w:spacing w:after="0" w:line="240" w:lineRule="auto"/>
        <w:ind w:firstLine="720"/>
        <w:jc w:val="both"/>
      </w:pPr>
      <w:r>
        <w:tab/>
      </w:r>
      <w:r w:rsidR="0036034B">
        <w:t xml:space="preserve">в </w:t>
      </w:r>
      <w:r w:rsidR="0036034B" w:rsidRPr="00822B4B">
        <w:t>201</w:t>
      </w:r>
      <w:r w:rsidR="000726C3">
        <w:t>9</w:t>
      </w:r>
      <w:r w:rsidR="0036034B" w:rsidRPr="00822B4B">
        <w:t xml:space="preserve"> </w:t>
      </w:r>
      <w:r w:rsidR="0036034B" w:rsidRPr="00D77C5A">
        <w:t xml:space="preserve">году </w:t>
      </w:r>
      <w:r w:rsidR="000726C3">
        <w:t>–</w:t>
      </w:r>
      <w:r w:rsidR="00326940" w:rsidRPr="00D77C5A">
        <w:t xml:space="preserve"> </w:t>
      </w:r>
      <w:r w:rsidR="000726C3">
        <w:t>40 000</w:t>
      </w:r>
      <w:r w:rsidR="0036034B" w:rsidRPr="00D77C5A">
        <w:t xml:space="preserve"> рублей.</w:t>
      </w:r>
    </w:p>
    <w:p w:rsidR="0036034B" w:rsidRDefault="00B71DB7" w:rsidP="0036034B">
      <w:pPr>
        <w:spacing w:after="0" w:line="240" w:lineRule="auto"/>
        <w:ind w:firstLine="720"/>
        <w:jc w:val="both"/>
      </w:pPr>
      <w:r>
        <w:t>3.5</w:t>
      </w:r>
      <w:r w:rsidR="000726C3">
        <w:t>.2</w:t>
      </w:r>
      <w:r w:rsidR="0036034B">
        <w:t xml:space="preserve">. </w:t>
      </w:r>
      <w:r w:rsidR="0036034B" w:rsidRPr="00F43B76">
        <w:t xml:space="preserve">От </w:t>
      </w:r>
      <w:r w:rsidR="000726C3">
        <w:t xml:space="preserve">реализации </w:t>
      </w:r>
      <w:r w:rsidR="0036034B" w:rsidRPr="00F43B76">
        <w:t>земельных участков</w:t>
      </w:r>
      <w:r w:rsidR="000778DC">
        <w:t xml:space="preserve"> сельскохозяйственного назначения</w:t>
      </w:r>
      <w:r w:rsidR="0036034B" w:rsidRPr="00F43B76">
        <w:t xml:space="preserve">, планируется получить в доход </w:t>
      </w:r>
      <w:r w:rsidR="000726C3">
        <w:t>Екатерининского сельского поселения</w:t>
      </w:r>
      <w:r w:rsidR="0036034B">
        <w:t>:</w:t>
      </w:r>
    </w:p>
    <w:p w:rsidR="0036034B" w:rsidRDefault="0036034B" w:rsidP="0036034B">
      <w:pPr>
        <w:spacing w:after="0" w:line="240" w:lineRule="auto"/>
        <w:ind w:firstLine="720"/>
        <w:jc w:val="both"/>
      </w:pPr>
      <w:r w:rsidRPr="00F43B76">
        <w:t>в 201</w:t>
      </w:r>
      <w:r w:rsidR="000726C3">
        <w:t>7</w:t>
      </w:r>
      <w:r w:rsidRPr="00F43B76">
        <w:t xml:space="preserve"> году – </w:t>
      </w:r>
      <w:r w:rsidR="0086320F">
        <w:t>5</w:t>
      </w:r>
      <w:r w:rsidR="000778DC">
        <w:t>0</w:t>
      </w:r>
      <w:r w:rsidR="00035DC7">
        <w:t>0</w:t>
      </w:r>
      <w:r w:rsidR="000778DC">
        <w:t xml:space="preserve"> 0</w:t>
      </w:r>
      <w:r>
        <w:t>00</w:t>
      </w:r>
      <w:r w:rsidRPr="00F43B76">
        <w:t xml:space="preserve"> рублей, </w:t>
      </w:r>
    </w:p>
    <w:p w:rsidR="0036034B" w:rsidRDefault="0036034B" w:rsidP="0036034B">
      <w:pPr>
        <w:spacing w:after="0" w:line="240" w:lineRule="auto"/>
        <w:ind w:firstLine="720"/>
        <w:jc w:val="both"/>
      </w:pPr>
      <w:r w:rsidRPr="00F43B76">
        <w:t>в 201</w:t>
      </w:r>
      <w:r w:rsidR="000778DC">
        <w:t>8</w:t>
      </w:r>
      <w:r w:rsidRPr="00F43B76">
        <w:t xml:space="preserve"> году – </w:t>
      </w:r>
      <w:r w:rsidR="0086320F">
        <w:t>3</w:t>
      </w:r>
      <w:r w:rsidR="000778DC">
        <w:t>00 000</w:t>
      </w:r>
      <w:r w:rsidRPr="00F43B76">
        <w:t xml:space="preserve"> рублей</w:t>
      </w:r>
      <w:r>
        <w:t>,</w:t>
      </w:r>
    </w:p>
    <w:p w:rsidR="0036034B" w:rsidRDefault="0036034B" w:rsidP="0036034B">
      <w:pPr>
        <w:spacing w:after="0" w:line="240" w:lineRule="auto"/>
        <w:ind w:firstLine="720"/>
        <w:jc w:val="both"/>
      </w:pPr>
      <w:r w:rsidRPr="00F43B76">
        <w:t>в 201</w:t>
      </w:r>
      <w:r w:rsidR="000778DC">
        <w:t>9</w:t>
      </w:r>
      <w:r w:rsidRPr="00F43B76">
        <w:t xml:space="preserve"> году</w:t>
      </w:r>
      <w:r>
        <w:t xml:space="preserve"> </w:t>
      </w:r>
      <w:r w:rsidRPr="00F43B76">
        <w:t xml:space="preserve">- </w:t>
      </w:r>
      <w:r>
        <w:t xml:space="preserve"> </w:t>
      </w:r>
      <w:r w:rsidR="0086320F">
        <w:t>3</w:t>
      </w:r>
      <w:r w:rsidR="000778DC">
        <w:t>00 000</w:t>
      </w:r>
      <w:r w:rsidRPr="00D77C5A">
        <w:t xml:space="preserve"> рублей.</w:t>
      </w:r>
    </w:p>
    <w:p w:rsidR="0036034B" w:rsidRDefault="0036034B" w:rsidP="0036034B">
      <w:pPr>
        <w:spacing w:after="0" w:line="240" w:lineRule="auto"/>
        <w:ind w:firstLine="709"/>
        <w:contextualSpacing/>
        <w:jc w:val="both"/>
      </w:pPr>
      <w:r w:rsidRPr="002943A0">
        <w:t>Всего в 201</w:t>
      </w:r>
      <w:r w:rsidR="000778DC">
        <w:t>7</w:t>
      </w:r>
      <w:r>
        <w:t xml:space="preserve"> – </w:t>
      </w:r>
      <w:r w:rsidRPr="002943A0">
        <w:t>201</w:t>
      </w:r>
      <w:r w:rsidR="000778DC">
        <w:t>9</w:t>
      </w:r>
      <w:r>
        <w:t xml:space="preserve"> г.г.</w:t>
      </w:r>
      <w:r w:rsidRPr="002943A0">
        <w:t xml:space="preserve"> от использования муниципальной собственности предполагается получить доход, согласно приложени</w:t>
      </w:r>
      <w:r>
        <w:t>ю</w:t>
      </w:r>
      <w:r w:rsidRPr="002943A0">
        <w:t xml:space="preserve">  №</w:t>
      </w:r>
      <w:r w:rsidR="00B71DB7">
        <w:t xml:space="preserve"> 1.</w:t>
      </w:r>
    </w:p>
    <w:p w:rsidR="00D77C5A" w:rsidRPr="004C0F19" w:rsidRDefault="00D77C5A" w:rsidP="0036034B">
      <w:pPr>
        <w:spacing w:after="0" w:line="240" w:lineRule="auto"/>
        <w:ind w:firstLine="709"/>
        <w:contextualSpacing/>
        <w:jc w:val="both"/>
        <w:rPr>
          <w:rFonts w:eastAsia="Times New Roman"/>
          <w:lang w:eastAsia="ru-RU"/>
        </w:rPr>
      </w:pPr>
    </w:p>
    <w:p w:rsidR="00B71DB7" w:rsidRPr="001829CF" w:rsidRDefault="00B71DB7" w:rsidP="00B71DB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2"/>
        <w:rPr>
          <w:b/>
        </w:rPr>
      </w:pPr>
      <w:r w:rsidRPr="001829CF">
        <w:rPr>
          <w:b/>
        </w:rPr>
        <w:t xml:space="preserve">Сроки реализации </w:t>
      </w:r>
      <w:r w:rsidR="00CE1A7A">
        <w:rPr>
          <w:b/>
        </w:rPr>
        <w:t>муниципальной</w:t>
      </w:r>
      <w:r w:rsidRPr="001829CF">
        <w:rPr>
          <w:b/>
        </w:rPr>
        <w:t xml:space="preserve"> программы в целом, этапы и сроки их реализации с указанием промежуточных показателей</w:t>
      </w:r>
    </w:p>
    <w:p w:rsidR="00B71DB7" w:rsidRPr="001829CF" w:rsidRDefault="00B71DB7" w:rsidP="00B71D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</w:rPr>
      </w:pPr>
    </w:p>
    <w:p w:rsidR="00B71DB7" w:rsidRPr="004C0F19" w:rsidRDefault="00B71DB7" w:rsidP="00B71DB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</w:pPr>
      <w:r w:rsidRPr="004C0F19">
        <w:t>Программа рассчитана на период с 201</w:t>
      </w:r>
      <w:r w:rsidR="00B37B39">
        <w:t>7</w:t>
      </w:r>
      <w:r w:rsidRPr="004C0F19">
        <w:t xml:space="preserve"> по 201</w:t>
      </w:r>
      <w:r w:rsidR="00B37B39">
        <w:t>9</w:t>
      </w:r>
      <w:r w:rsidRPr="004C0F19">
        <w:t xml:space="preserve"> годы. </w:t>
      </w:r>
    </w:p>
    <w:p w:rsidR="00B71DB7" w:rsidRDefault="00B71DB7" w:rsidP="00B71DB7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C0F19">
        <w:t>Программа не имеет строгой разбивки на этапы, мероприятия реализуются на протяжении всего срока реализации Программы.</w:t>
      </w:r>
    </w:p>
    <w:p w:rsidR="00B71DB7" w:rsidRDefault="00B71DB7" w:rsidP="00834572">
      <w:pPr>
        <w:spacing w:after="0" w:line="240" w:lineRule="auto"/>
        <w:jc w:val="center"/>
        <w:rPr>
          <w:b/>
        </w:rPr>
      </w:pPr>
    </w:p>
    <w:p w:rsidR="00B71DB7" w:rsidRDefault="00B71DB7" w:rsidP="001C72CC">
      <w:pPr>
        <w:numPr>
          <w:ilvl w:val="0"/>
          <w:numId w:val="7"/>
        </w:numPr>
        <w:spacing w:after="0" w:line="240" w:lineRule="auto"/>
        <w:ind w:left="0" w:firstLine="567"/>
        <w:jc w:val="center"/>
        <w:rPr>
          <w:b/>
        </w:rPr>
      </w:pPr>
      <w:r w:rsidRPr="00577EAB">
        <w:rPr>
          <w:b/>
        </w:rPr>
        <w:t xml:space="preserve">Перечень </w:t>
      </w:r>
      <w:r>
        <w:rPr>
          <w:b/>
        </w:rPr>
        <w:t xml:space="preserve">основных </w:t>
      </w:r>
      <w:r w:rsidRPr="00577EAB">
        <w:rPr>
          <w:b/>
        </w:rPr>
        <w:t xml:space="preserve">мероприятий </w:t>
      </w:r>
      <w:r>
        <w:rPr>
          <w:b/>
        </w:rPr>
        <w:t xml:space="preserve">муниципальной программы </w:t>
      </w:r>
      <w:r w:rsidRPr="00577EAB">
        <w:rPr>
          <w:b/>
        </w:rPr>
        <w:t>с указанием сроков их реа</w:t>
      </w:r>
      <w:r>
        <w:rPr>
          <w:b/>
        </w:rPr>
        <w:t>лизации и ожидаемых результатов</w:t>
      </w:r>
    </w:p>
    <w:p w:rsidR="001C72CC" w:rsidRDefault="001C72CC" w:rsidP="001C72CC">
      <w:pPr>
        <w:spacing w:after="0" w:line="240" w:lineRule="auto"/>
        <w:jc w:val="both"/>
      </w:pPr>
    </w:p>
    <w:p w:rsidR="00B71DB7" w:rsidRDefault="001C72CC" w:rsidP="001C72CC">
      <w:pPr>
        <w:spacing w:after="0" w:line="240" w:lineRule="auto"/>
        <w:jc w:val="both"/>
      </w:pPr>
      <w:r>
        <w:tab/>
      </w:r>
      <w:r w:rsidRPr="00934C6D">
        <w:t xml:space="preserve">Перечень основных мероприятий </w:t>
      </w:r>
      <w:r>
        <w:t>П</w:t>
      </w:r>
      <w:r w:rsidRPr="00934C6D">
        <w:t>рограммы с указанием сроков их реализации</w:t>
      </w:r>
      <w:r>
        <w:t xml:space="preserve"> и</w:t>
      </w:r>
      <w:r w:rsidRPr="00934C6D">
        <w:t xml:space="preserve"> ожидаемых результатов представлен </w:t>
      </w:r>
      <w:r w:rsidRPr="008F6E6C">
        <w:t xml:space="preserve">в </w:t>
      </w:r>
      <w:r>
        <w:t>п</w:t>
      </w:r>
      <w:r w:rsidRPr="003C47DA">
        <w:t>риложени</w:t>
      </w:r>
      <w:r>
        <w:t>и</w:t>
      </w:r>
      <w:r w:rsidRPr="003C47DA">
        <w:t xml:space="preserve"> </w:t>
      </w:r>
      <w:r w:rsidR="00936176">
        <w:t>3</w:t>
      </w:r>
      <w:r>
        <w:t xml:space="preserve"> к Программе.</w:t>
      </w:r>
    </w:p>
    <w:p w:rsidR="006E59EA" w:rsidRDefault="006E59EA" w:rsidP="001C72CC">
      <w:pPr>
        <w:spacing w:after="0" w:line="240" w:lineRule="auto"/>
        <w:jc w:val="both"/>
        <w:rPr>
          <w:b/>
        </w:rPr>
      </w:pPr>
    </w:p>
    <w:p w:rsidR="00936176" w:rsidRPr="000C35FD" w:rsidRDefault="00936176" w:rsidP="006E59E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284"/>
        <w:jc w:val="center"/>
        <w:outlineLvl w:val="1"/>
        <w:rPr>
          <w:b/>
        </w:rPr>
      </w:pPr>
      <w:proofErr w:type="gramStart"/>
      <w:r w:rsidRPr="000C35FD">
        <w:rPr>
          <w:b/>
        </w:rPr>
        <w:t xml:space="preserve">Основные меры правового регулирования в соответствующей сфере, направленные на достижение целей и конечных результатов </w:t>
      </w:r>
      <w:r w:rsidR="00CE1A7A">
        <w:rPr>
          <w:b/>
        </w:rPr>
        <w:t>муниципальной</w:t>
      </w:r>
      <w:r w:rsidRPr="000C35FD">
        <w:rPr>
          <w:b/>
        </w:rPr>
        <w:t xml:space="preserve"> программы, с обоснованием основных положений и сроков принятия необходимых нормативных правовых актов</w:t>
      </w:r>
      <w:proofErr w:type="gramEnd"/>
    </w:p>
    <w:p w:rsidR="00936176" w:rsidRPr="00577EAB" w:rsidRDefault="00936176" w:rsidP="00936176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b/>
        </w:rPr>
      </w:pPr>
    </w:p>
    <w:p w:rsidR="00936176" w:rsidRDefault="00936176" w:rsidP="006E59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0C35FD">
        <w:t>Основные меры правового регулирования в соответствующей сфере, направленные на достижение целей и конечных результатов Программы, изложены в соответствующих разделах подпрограмм настоящей Программы.</w:t>
      </w:r>
    </w:p>
    <w:p w:rsidR="006E59EA" w:rsidRDefault="006E59EA" w:rsidP="006E59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48547B" w:rsidRDefault="0048547B" w:rsidP="006E59E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284"/>
        <w:jc w:val="center"/>
        <w:rPr>
          <w:b/>
        </w:rPr>
      </w:pPr>
      <w:r w:rsidRPr="0048547B">
        <w:rPr>
          <w:b/>
        </w:rPr>
        <w:t>Перечень и краткое описание подпрограмм.</w:t>
      </w:r>
    </w:p>
    <w:p w:rsidR="0048547B" w:rsidRDefault="0048547B" w:rsidP="006E59EA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r>
        <w:rPr>
          <w:b/>
        </w:rPr>
        <w:tab/>
      </w:r>
    </w:p>
    <w:p w:rsidR="0048547B" w:rsidRDefault="0048547B" w:rsidP="006E59EA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 w:rsidRPr="0048547B">
        <w:t>7.1.</w:t>
      </w:r>
      <w:r>
        <w:t xml:space="preserve"> Подпрограмма «Организация мероприятий по эффективному использованию муниципального имущества».</w:t>
      </w:r>
      <w:r w:rsidRPr="0048547B">
        <w:t xml:space="preserve"> </w:t>
      </w:r>
    </w:p>
    <w:p w:rsidR="0048547B" w:rsidRPr="003C47DA" w:rsidRDefault="0048547B" w:rsidP="006E59EA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Целью данной подпрограммы является о</w:t>
      </w:r>
      <w:r w:rsidRPr="004C0F19">
        <w:t xml:space="preserve">беспечение управления </w:t>
      </w:r>
      <w:r>
        <w:t>муниципальным</w:t>
      </w:r>
      <w:r w:rsidRPr="004C0F19">
        <w:t xml:space="preserve"> имуществом </w:t>
      </w:r>
      <w:r w:rsidR="00B37B39">
        <w:t>Екатерининского сельского поселения</w:t>
      </w:r>
      <w:r w:rsidRPr="004C0F19">
        <w:t xml:space="preserve"> в целях получения доходов от использования имущества и снижения расходов на содер</w:t>
      </w:r>
      <w:r>
        <w:t>жание неиспользуемого имущества.</w:t>
      </w:r>
    </w:p>
    <w:p w:rsidR="0048547B" w:rsidRPr="003C47DA" w:rsidRDefault="0048547B" w:rsidP="006E59EA">
      <w:pPr>
        <w:spacing w:after="0" w:line="240" w:lineRule="auto"/>
        <w:ind w:firstLine="709"/>
        <w:jc w:val="both"/>
      </w:pPr>
      <w:r w:rsidRPr="003C47DA">
        <w:t>По итогам реализации подпрограммы будут достигнуты следующие результаты:</w:t>
      </w:r>
    </w:p>
    <w:p w:rsidR="0048547B" w:rsidRPr="004C0F19" w:rsidRDefault="0048547B" w:rsidP="006E59EA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7.1.1. С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>оздан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 един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 баз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данных учета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 имущества в </w:t>
      </w:r>
      <w:r w:rsidR="00B37B39">
        <w:rPr>
          <w:rFonts w:ascii="Times New Roman" w:hAnsi="Times New Roman"/>
          <w:sz w:val="28"/>
          <w:szCs w:val="28"/>
        </w:rPr>
        <w:t>Екатерининском сельском поселении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8547B" w:rsidRPr="004C0F19" w:rsidRDefault="0048547B" w:rsidP="006E59EA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7.1.2. Д</w:t>
      </w:r>
      <w:r w:rsidR="00B37B39">
        <w:rPr>
          <w:rFonts w:ascii="Times New Roman" w:eastAsia="Times New Roman" w:hAnsi="Times New Roman"/>
          <w:sz w:val="28"/>
          <w:szCs w:val="28"/>
          <w:lang w:eastAsia="ru-RU"/>
        </w:rPr>
        <w:t xml:space="preserve">оходы от использования 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>имущества составят:</w:t>
      </w:r>
    </w:p>
    <w:p w:rsidR="0048547B" w:rsidRPr="004C0F19" w:rsidRDefault="0048547B" w:rsidP="006E59EA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B37B3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4A03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37B39">
        <w:rPr>
          <w:rFonts w:ascii="Times New Roman" w:eastAsia="Times New Roman" w:hAnsi="Times New Roman"/>
          <w:sz w:val="28"/>
          <w:szCs w:val="28"/>
          <w:lang w:eastAsia="ru-RU"/>
        </w:rPr>
        <w:t>40,00</w:t>
      </w:r>
      <w:r w:rsidR="004A03F4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рублей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48547B" w:rsidRPr="004C0F19" w:rsidRDefault="0048547B" w:rsidP="006E59EA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B37B3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году 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B37B39">
        <w:rPr>
          <w:rFonts w:ascii="Times New Roman" w:eastAsia="Times New Roman" w:hAnsi="Times New Roman"/>
          <w:sz w:val="28"/>
          <w:szCs w:val="28"/>
          <w:lang w:eastAsia="ru-RU"/>
        </w:rPr>
        <w:t>40,00</w:t>
      </w:r>
      <w:r w:rsidR="004A03F4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рублей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48547B" w:rsidRPr="004C0F19" w:rsidRDefault="0048547B" w:rsidP="006E59EA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B37B3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B37B39">
        <w:rPr>
          <w:rFonts w:ascii="Times New Roman" w:eastAsia="Times New Roman" w:hAnsi="Times New Roman"/>
          <w:sz w:val="28"/>
          <w:szCs w:val="28"/>
          <w:lang w:eastAsia="ru-RU"/>
        </w:rPr>
        <w:t>40,00</w:t>
      </w:r>
      <w:r w:rsidR="004A03F4" w:rsidRPr="006E59EA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рублей</w:t>
      </w:r>
      <w:r w:rsidRPr="006E59E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8547B" w:rsidRPr="004C0F19" w:rsidRDefault="0048547B" w:rsidP="006E59EA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="004A03F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.3.В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 казне </w:t>
      </w:r>
      <w:r w:rsidR="00B37B39" w:rsidRPr="00B37B39">
        <w:rPr>
          <w:rFonts w:ascii="Times New Roman" w:hAnsi="Times New Roman"/>
          <w:sz w:val="28"/>
          <w:szCs w:val="28"/>
        </w:rPr>
        <w:t>Екатерининского сельского поселения</w:t>
      </w:r>
      <w:r w:rsidR="00B37B39" w:rsidRPr="004C0F19">
        <w:t xml:space="preserve"> 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 xml:space="preserve">находятся </w:t>
      </w:r>
      <w:r w:rsidR="00B37B39">
        <w:rPr>
          <w:rFonts w:ascii="Times New Roman" w:eastAsia="Times New Roman" w:hAnsi="Times New Roman"/>
          <w:sz w:val="28"/>
          <w:szCs w:val="28"/>
          <w:lang w:eastAsia="ru-RU"/>
        </w:rPr>
        <w:t>жилые дома и земельные участки</w:t>
      </w:r>
      <w:r w:rsidRPr="004C0F1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8547B" w:rsidRPr="004C0F19" w:rsidRDefault="0048547B" w:rsidP="006E59EA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="004A03F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.5. У</w:t>
      </w:r>
      <w:r w:rsidRPr="004C0F19">
        <w:rPr>
          <w:rFonts w:ascii="Times New Roman" w:hAnsi="Times New Roman"/>
          <w:sz w:val="28"/>
          <w:szCs w:val="28"/>
        </w:rPr>
        <w:t>дельный вес устраненных нарушений, выявленных в процессе проверок сохранности и целевого использования имущества, к общему количеству нарушений ежегодно 100%;</w:t>
      </w:r>
    </w:p>
    <w:p w:rsidR="0048547B" w:rsidRPr="004C0F19" w:rsidRDefault="0048547B" w:rsidP="006E59EA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7.</w:t>
      </w:r>
      <w:r w:rsidR="004A03F4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.6. С</w:t>
      </w:r>
      <w:r w:rsidRPr="004C0F19">
        <w:rPr>
          <w:rFonts w:ascii="Times New Roman" w:hAnsi="Times New Roman"/>
          <w:bCs/>
          <w:sz w:val="28"/>
          <w:szCs w:val="28"/>
        </w:rPr>
        <w:t xml:space="preserve">окращение расходов на содержание неиспользуемого имущества для осуществления </w:t>
      </w:r>
      <w:r w:rsidR="004A03F4">
        <w:rPr>
          <w:rFonts w:ascii="Times New Roman" w:hAnsi="Times New Roman"/>
          <w:bCs/>
          <w:sz w:val="28"/>
          <w:szCs w:val="28"/>
        </w:rPr>
        <w:t>муниципальных</w:t>
      </w:r>
      <w:r w:rsidRPr="004C0F19">
        <w:rPr>
          <w:rFonts w:ascii="Times New Roman" w:hAnsi="Times New Roman"/>
          <w:bCs/>
          <w:sz w:val="28"/>
          <w:szCs w:val="28"/>
        </w:rPr>
        <w:t xml:space="preserve"> полномочий  за счет повышения качества принятия управленческих решений;</w:t>
      </w:r>
    </w:p>
    <w:p w:rsidR="0048547B" w:rsidRDefault="0048547B" w:rsidP="006E59EA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7.</w:t>
      </w:r>
      <w:r w:rsidR="004A03F4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.7. О</w:t>
      </w:r>
      <w:r w:rsidRPr="004C0F19">
        <w:rPr>
          <w:rFonts w:ascii="Times New Roman" w:hAnsi="Times New Roman"/>
          <w:bCs/>
          <w:sz w:val="28"/>
          <w:szCs w:val="28"/>
        </w:rPr>
        <w:t xml:space="preserve">беспечение имущественной основы деятельности </w:t>
      </w:r>
      <w:r w:rsidR="004A03F4">
        <w:rPr>
          <w:rFonts w:ascii="Times New Roman" w:hAnsi="Times New Roman"/>
          <w:bCs/>
          <w:sz w:val="28"/>
          <w:szCs w:val="28"/>
        </w:rPr>
        <w:t xml:space="preserve">муниципальных </w:t>
      </w:r>
      <w:r w:rsidRPr="004C0F19">
        <w:rPr>
          <w:rFonts w:ascii="Times New Roman" w:hAnsi="Times New Roman"/>
          <w:bCs/>
          <w:sz w:val="28"/>
          <w:szCs w:val="28"/>
        </w:rPr>
        <w:t>органов власти и организаций.</w:t>
      </w:r>
    </w:p>
    <w:p w:rsidR="0048547B" w:rsidRPr="00AD33A7" w:rsidRDefault="004A03F4" w:rsidP="006E59EA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7.2. </w:t>
      </w:r>
      <w:r w:rsidR="00AD33A7">
        <w:rPr>
          <w:rFonts w:ascii="Times New Roman" w:hAnsi="Times New Roman"/>
          <w:bCs/>
          <w:sz w:val="28"/>
          <w:szCs w:val="28"/>
        </w:rPr>
        <w:t xml:space="preserve">Подпрограмма </w:t>
      </w:r>
      <w:r w:rsidR="00AD33A7" w:rsidRPr="00AD33A7">
        <w:rPr>
          <w:rFonts w:ascii="Times New Roman" w:hAnsi="Times New Roman"/>
          <w:sz w:val="28"/>
          <w:szCs w:val="28"/>
        </w:rPr>
        <w:t>«Организация мероприятий по эффективному использованию</w:t>
      </w:r>
      <w:r w:rsidR="00AD33A7">
        <w:rPr>
          <w:rFonts w:ascii="Times New Roman" w:hAnsi="Times New Roman"/>
          <w:sz w:val="28"/>
          <w:szCs w:val="28"/>
        </w:rPr>
        <w:t xml:space="preserve"> земельных ресурсов».</w:t>
      </w:r>
    </w:p>
    <w:p w:rsidR="00AD33A7" w:rsidRDefault="00AD33A7" w:rsidP="006E59EA">
      <w:pPr>
        <w:spacing w:after="0" w:line="240" w:lineRule="auto"/>
        <w:ind w:firstLine="709"/>
        <w:jc w:val="both"/>
      </w:pPr>
      <w:r>
        <w:t xml:space="preserve">Целью данной подпрограммы является повышение доходов от управления и распоряжения земельными ресурсами </w:t>
      </w:r>
      <w:r w:rsidR="00B37B39">
        <w:t>Екатерининского сельского поселения</w:t>
      </w:r>
      <w:r>
        <w:t>.</w:t>
      </w:r>
    </w:p>
    <w:p w:rsidR="00AD33A7" w:rsidRPr="003C47DA" w:rsidRDefault="00AD33A7" w:rsidP="006E59EA">
      <w:pPr>
        <w:spacing w:after="0" w:line="240" w:lineRule="auto"/>
        <w:ind w:firstLine="709"/>
        <w:jc w:val="both"/>
      </w:pPr>
      <w:r w:rsidRPr="003C47DA">
        <w:t>По итогам реализации подпрограммы будут достигнуты следующие результаты:</w:t>
      </w:r>
    </w:p>
    <w:p w:rsidR="00AD33A7" w:rsidRPr="004C0F19" w:rsidRDefault="00AD33A7" w:rsidP="006E59EA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</w:rPr>
        <w:t>7.2.1. П</w:t>
      </w:r>
      <w:r w:rsidRPr="004C0F19">
        <w:rPr>
          <w:rFonts w:ascii="Times New Roman" w:hAnsi="Times New Roman"/>
          <w:sz w:val="28"/>
          <w:szCs w:val="28"/>
        </w:rPr>
        <w:t xml:space="preserve">овышение эффективности использования земельных ресурсов в интересах социального и экономического развития </w:t>
      </w:r>
      <w:r w:rsidR="00B37B39">
        <w:rPr>
          <w:rFonts w:ascii="Times New Roman" w:hAnsi="Times New Roman"/>
          <w:sz w:val="28"/>
          <w:szCs w:val="28"/>
        </w:rPr>
        <w:t>Екатерининского сельского поселения</w:t>
      </w:r>
      <w:r w:rsidRPr="004C0F19">
        <w:rPr>
          <w:rFonts w:ascii="Times New Roman" w:hAnsi="Times New Roman"/>
          <w:sz w:val="28"/>
          <w:szCs w:val="28"/>
        </w:rPr>
        <w:t>;</w:t>
      </w:r>
    </w:p>
    <w:p w:rsidR="00AD33A7" w:rsidRPr="004C0F19" w:rsidRDefault="00AD33A7" w:rsidP="006E59EA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7.2.2. У</w:t>
      </w:r>
      <w:r w:rsidRPr="004C0F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величение площади вовлеченных в оборот земельных участков под жилищное строительство </w:t>
      </w:r>
      <w:r w:rsidR="00B37B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земель сельскохозяйственного назначения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AD33A7" w:rsidRPr="004C0F19" w:rsidRDefault="00AD33A7" w:rsidP="006E59EA">
      <w:pPr>
        <w:pStyle w:val="ConsPlusCel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7.2.3.У</w:t>
      </w:r>
      <w:r w:rsidRPr="004C0F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величение поступлений по земельному налогу, арендной плате за землю и доходам от продажи земельных участков в бюджет </w:t>
      </w:r>
      <w:r w:rsidR="00B37B39">
        <w:rPr>
          <w:rFonts w:ascii="Times New Roman" w:hAnsi="Times New Roman" w:cs="Times New Roman"/>
          <w:sz w:val="28"/>
          <w:szCs w:val="28"/>
          <w:shd w:val="clear" w:color="auto" w:fill="FFFFFF"/>
        </w:rPr>
        <w:t>поселения</w:t>
      </w:r>
      <w:r w:rsidR="006E59E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8547B" w:rsidRPr="00AD33A7" w:rsidRDefault="0048547B" w:rsidP="0048547B">
      <w:pPr>
        <w:widowControl w:val="0"/>
        <w:autoSpaceDE w:val="0"/>
        <w:autoSpaceDN w:val="0"/>
        <w:adjustRightInd w:val="0"/>
        <w:spacing w:after="0" w:line="360" w:lineRule="exact"/>
        <w:jc w:val="both"/>
      </w:pPr>
    </w:p>
    <w:p w:rsidR="00AD33A7" w:rsidRPr="00B63FCD" w:rsidRDefault="00AD33A7" w:rsidP="006E59E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080"/>
        <w:jc w:val="center"/>
        <w:outlineLvl w:val="1"/>
        <w:rPr>
          <w:b/>
        </w:rPr>
      </w:pPr>
      <w:r w:rsidRPr="00B63FCD">
        <w:rPr>
          <w:b/>
        </w:rPr>
        <w:t xml:space="preserve">Перечень целевых показателей </w:t>
      </w:r>
      <w:r w:rsidR="00CE1A7A">
        <w:rPr>
          <w:b/>
        </w:rPr>
        <w:t>муниципальной</w:t>
      </w:r>
      <w:r w:rsidRPr="00B63FCD">
        <w:rPr>
          <w:b/>
        </w:rPr>
        <w:t xml:space="preserve"> программы с расшифровкой плановых значений по годам ее реализации, а также сведения о взаимосвязи мероприятий и результатов их выполнения</w:t>
      </w:r>
    </w:p>
    <w:p w:rsidR="00AD33A7" w:rsidRPr="00B63FCD" w:rsidRDefault="00AD33A7" w:rsidP="006E59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b/>
        </w:rPr>
      </w:pPr>
      <w:r w:rsidRPr="00B63FCD">
        <w:rPr>
          <w:b/>
        </w:rPr>
        <w:t xml:space="preserve">с конечными целевыми показателями </w:t>
      </w:r>
      <w:r w:rsidR="00CE1A7A">
        <w:rPr>
          <w:b/>
        </w:rPr>
        <w:t>муниципальной</w:t>
      </w:r>
      <w:r w:rsidRPr="00B63FCD">
        <w:rPr>
          <w:b/>
        </w:rPr>
        <w:t xml:space="preserve"> программы</w:t>
      </w:r>
    </w:p>
    <w:p w:rsidR="00AD33A7" w:rsidRPr="00B63FCD" w:rsidRDefault="00AD33A7" w:rsidP="006E59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b/>
        </w:rPr>
      </w:pPr>
    </w:p>
    <w:p w:rsidR="00AD33A7" w:rsidRDefault="00AD33A7" w:rsidP="006E59EA">
      <w:pPr>
        <w:spacing w:after="0" w:line="240" w:lineRule="auto"/>
        <w:ind w:firstLine="709"/>
        <w:jc w:val="both"/>
      </w:pPr>
      <w:r w:rsidRPr="00B63FCD">
        <w:t xml:space="preserve">Сведения о целевых показателях Программы по годам ее реализации представлены в приложении </w:t>
      </w:r>
      <w:r>
        <w:t>1</w:t>
      </w:r>
      <w:r w:rsidRPr="004D003D">
        <w:t xml:space="preserve"> </w:t>
      </w:r>
      <w:r w:rsidRPr="003C47DA">
        <w:t>к</w:t>
      </w:r>
      <w:r>
        <w:t xml:space="preserve"> Программе.</w:t>
      </w:r>
    </w:p>
    <w:p w:rsidR="00AD33A7" w:rsidRDefault="00AD33A7" w:rsidP="00AD33A7">
      <w:pPr>
        <w:spacing w:after="0" w:line="240" w:lineRule="auto"/>
        <w:ind w:firstLine="709"/>
        <w:jc w:val="both"/>
      </w:pPr>
    </w:p>
    <w:p w:rsidR="00E92D0D" w:rsidRPr="000E149D" w:rsidRDefault="00AD33A7" w:rsidP="006E59E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outlineLvl w:val="1"/>
        <w:rPr>
          <w:b/>
          <w:u w:val="single"/>
        </w:rPr>
      </w:pPr>
      <w:r w:rsidRPr="000E149D">
        <w:rPr>
          <w:b/>
        </w:rPr>
        <w:t xml:space="preserve">Информация по ресурсному обеспечению </w:t>
      </w:r>
      <w:r w:rsidR="00CE1A7A">
        <w:rPr>
          <w:b/>
        </w:rPr>
        <w:t>муниципальной</w:t>
      </w:r>
      <w:r w:rsidRPr="000E149D">
        <w:rPr>
          <w:b/>
        </w:rPr>
        <w:t xml:space="preserve"> программы</w:t>
      </w:r>
    </w:p>
    <w:p w:rsidR="000E149D" w:rsidRPr="000E149D" w:rsidRDefault="000E149D" w:rsidP="006E59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u w:val="single"/>
        </w:rPr>
      </w:pPr>
    </w:p>
    <w:p w:rsidR="00E92D0D" w:rsidRDefault="00E92D0D" w:rsidP="006E59EA">
      <w:pPr>
        <w:spacing w:after="0" w:line="240" w:lineRule="auto"/>
        <w:ind w:firstLine="709"/>
        <w:jc w:val="both"/>
      </w:pPr>
      <w:r>
        <w:t xml:space="preserve">Расходы на проведение мероприятий, </w:t>
      </w:r>
      <w:r w:rsidRPr="002943A0">
        <w:t xml:space="preserve">связанных с управлением </w:t>
      </w:r>
      <w:r>
        <w:t xml:space="preserve">муниципальным </w:t>
      </w:r>
      <w:r w:rsidRPr="002943A0">
        <w:t>имуществом и земельными ресурсами</w:t>
      </w:r>
      <w:r w:rsidR="000E149D">
        <w:t xml:space="preserve">, производятся за счет средств бюджета </w:t>
      </w:r>
      <w:r w:rsidR="00976405">
        <w:t>Екатерининского сельского поселения</w:t>
      </w:r>
      <w:r w:rsidR="000E149D">
        <w:t xml:space="preserve"> и</w:t>
      </w:r>
      <w:r>
        <w:t xml:space="preserve"> приведены в приложении 2</w:t>
      </w:r>
      <w:r w:rsidR="000E149D">
        <w:t xml:space="preserve"> к Программе</w:t>
      </w:r>
      <w:r>
        <w:t>.</w:t>
      </w:r>
    </w:p>
    <w:p w:rsidR="000E149D" w:rsidRPr="00B63FCD" w:rsidRDefault="000E149D" w:rsidP="000E149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B63FCD">
        <w:lastRenderedPageBreak/>
        <w:t xml:space="preserve">Ежегодная корректировка объема ресурсного обеспечения Программы определяется бюджетным процессом </w:t>
      </w:r>
      <w:r w:rsidR="00976405">
        <w:t>Екатерининского сельского поселения</w:t>
      </w:r>
      <w:r w:rsidRPr="00B63FCD">
        <w:t>. Объемы бюджетных ассигнований уточняются ежегодно при формировании бюджета</w:t>
      </w:r>
      <w:r w:rsidR="00976405">
        <w:t xml:space="preserve"> поселения</w:t>
      </w:r>
      <w:r w:rsidRPr="00B63FCD">
        <w:t xml:space="preserve"> на очередной финансовый год и плановый период. Финансирование за счет средств внебюджетных источников не предусмотрено.</w:t>
      </w:r>
    </w:p>
    <w:p w:rsidR="000E149D" w:rsidRPr="00B63FCD" w:rsidRDefault="000E149D" w:rsidP="000E149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B63FCD">
        <w:t xml:space="preserve">Общий объем финансирования Программы «Управление </w:t>
      </w:r>
      <w:r>
        <w:t xml:space="preserve">муниципальным имуществом и </w:t>
      </w:r>
      <w:r w:rsidRPr="00B63FCD">
        <w:t xml:space="preserve">земельными ресурсами» составит </w:t>
      </w:r>
      <w:r w:rsidR="003670BA">
        <w:t xml:space="preserve"> </w:t>
      </w:r>
      <w:r w:rsidR="00CA0F5C">
        <w:t xml:space="preserve">1204  </w:t>
      </w:r>
      <w:r w:rsidR="006E59EA" w:rsidRPr="003670BA">
        <w:t>тыс</w:t>
      </w:r>
      <w:r w:rsidR="006E59EA">
        <w:t>.</w:t>
      </w:r>
      <w:r w:rsidRPr="00B63FCD">
        <w:t xml:space="preserve"> рублей, в том числе по годам:</w:t>
      </w:r>
    </w:p>
    <w:p w:rsidR="000E149D" w:rsidRPr="00CA0F5C" w:rsidRDefault="000E149D" w:rsidP="000E149D">
      <w:pPr>
        <w:spacing w:after="0" w:line="240" w:lineRule="auto"/>
        <w:ind w:firstLine="709"/>
        <w:jc w:val="both"/>
      </w:pPr>
      <w:r w:rsidRPr="00CA0F5C">
        <w:t>в 201</w:t>
      </w:r>
      <w:r w:rsidR="00CA0F5C" w:rsidRPr="00CA0F5C">
        <w:t>7</w:t>
      </w:r>
      <w:r w:rsidRPr="00CA0F5C">
        <w:t xml:space="preserve"> году –</w:t>
      </w:r>
      <w:r w:rsidR="00CA0F5C" w:rsidRPr="00CA0F5C">
        <w:t xml:space="preserve"> 368</w:t>
      </w:r>
      <w:r w:rsidR="003670BA" w:rsidRPr="00CA0F5C">
        <w:tab/>
      </w:r>
      <w:r w:rsidRPr="00CA0F5C">
        <w:t xml:space="preserve">тыс. рублей; </w:t>
      </w:r>
    </w:p>
    <w:p w:rsidR="000E149D" w:rsidRPr="00CA0F5C" w:rsidRDefault="000E149D" w:rsidP="000E149D">
      <w:pPr>
        <w:spacing w:after="0" w:line="240" w:lineRule="auto"/>
        <w:ind w:firstLine="709"/>
        <w:jc w:val="both"/>
      </w:pPr>
      <w:r w:rsidRPr="00CA0F5C">
        <w:t>в 201</w:t>
      </w:r>
      <w:r w:rsidR="00CA0F5C" w:rsidRPr="00CA0F5C">
        <w:t>8</w:t>
      </w:r>
      <w:r w:rsidRPr="00CA0F5C">
        <w:t xml:space="preserve"> году –</w:t>
      </w:r>
      <w:r w:rsidR="00CA0F5C" w:rsidRPr="00CA0F5C">
        <w:t xml:space="preserve"> 418</w:t>
      </w:r>
      <w:r w:rsidR="003670BA" w:rsidRPr="00CA0F5C">
        <w:tab/>
      </w:r>
      <w:r w:rsidRPr="00CA0F5C">
        <w:t>тыс. рублей;</w:t>
      </w:r>
    </w:p>
    <w:p w:rsidR="000E149D" w:rsidRPr="006E59EA" w:rsidRDefault="000E149D" w:rsidP="000E149D">
      <w:pPr>
        <w:spacing w:after="0" w:line="240" w:lineRule="auto"/>
        <w:ind w:firstLine="709"/>
        <w:jc w:val="both"/>
      </w:pPr>
      <w:r w:rsidRPr="00CA0F5C">
        <w:t>в 201</w:t>
      </w:r>
      <w:r w:rsidR="00CA0F5C" w:rsidRPr="00CA0F5C">
        <w:t>9</w:t>
      </w:r>
      <w:r w:rsidRPr="00CA0F5C">
        <w:t xml:space="preserve"> году –</w:t>
      </w:r>
      <w:r w:rsidR="00CA0F5C" w:rsidRPr="00CA0F5C">
        <w:t xml:space="preserve"> 418</w:t>
      </w:r>
      <w:r w:rsidR="003670BA" w:rsidRPr="00CA0F5C">
        <w:tab/>
      </w:r>
      <w:r w:rsidRPr="00CA0F5C">
        <w:t>тыс. рублей.</w:t>
      </w:r>
      <w:r w:rsidRPr="006E59EA">
        <w:t xml:space="preserve"> </w:t>
      </w:r>
    </w:p>
    <w:p w:rsidR="00E92D0D" w:rsidRPr="006E59EA" w:rsidRDefault="00E92D0D" w:rsidP="00FC13CA">
      <w:pPr>
        <w:spacing w:after="0" w:line="240" w:lineRule="auto"/>
        <w:ind w:firstLine="900"/>
        <w:jc w:val="both"/>
      </w:pPr>
    </w:p>
    <w:p w:rsidR="000E149D" w:rsidRPr="00B63FCD" w:rsidRDefault="000E149D" w:rsidP="000E149D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outlineLvl w:val="1"/>
        <w:rPr>
          <w:b/>
        </w:rPr>
      </w:pPr>
      <w:r w:rsidRPr="00B63FCD">
        <w:rPr>
          <w:b/>
        </w:rPr>
        <w:t xml:space="preserve">Описание мер </w:t>
      </w:r>
      <w:r>
        <w:rPr>
          <w:b/>
        </w:rPr>
        <w:t>муниципального</w:t>
      </w:r>
      <w:r w:rsidRPr="00B63FCD">
        <w:rPr>
          <w:b/>
        </w:rPr>
        <w:t xml:space="preserve"> регулирования и управления рисками с целью минимизации их влияния на достижение целей </w:t>
      </w:r>
      <w:r>
        <w:rPr>
          <w:b/>
        </w:rPr>
        <w:t>муниципальной</w:t>
      </w:r>
      <w:r w:rsidRPr="00B63FCD">
        <w:rPr>
          <w:b/>
        </w:rPr>
        <w:t xml:space="preserve"> программы</w:t>
      </w:r>
    </w:p>
    <w:p w:rsidR="00515DEA" w:rsidRDefault="00515DEA" w:rsidP="00515DEA">
      <w:pPr>
        <w:pStyle w:val="ConsPlusNormal"/>
        <w:widowControl/>
        <w:ind w:firstLine="540"/>
        <w:jc w:val="both"/>
      </w:pPr>
    </w:p>
    <w:p w:rsidR="000E149D" w:rsidRPr="00B63FCD" w:rsidRDefault="000E149D" w:rsidP="000E14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</w:rPr>
      </w:pPr>
      <w:r w:rsidRPr="00B63FCD">
        <w:rPr>
          <w:color w:val="000000"/>
        </w:rPr>
        <w:t xml:space="preserve">К наиболее серьезным рискам можно отнести финансовый и административный риски реализации Программы. </w:t>
      </w:r>
    </w:p>
    <w:p w:rsidR="000E149D" w:rsidRPr="00B63FCD" w:rsidRDefault="000E149D" w:rsidP="000E14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</w:rPr>
      </w:pPr>
      <w:r w:rsidRPr="00B63FCD">
        <w:rPr>
          <w:color w:val="000000"/>
        </w:rPr>
        <w:t xml:space="preserve">Финансовый риск реализации Программы представляет собой невыполнение в полном объеме принятых по Программе финансовых обязательств. Способом ограничения финансового риска является ежегодная корректировка финансовых показателей программных мероприятий и показателей в зависимости от достигнутых результатов. </w:t>
      </w:r>
    </w:p>
    <w:p w:rsidR="000E149D" w:rsidRPr="00B63FCD" w:rsidRDefault="000E149D" w:rsidP="000E14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</w:rPr>
      </w:pPr>
      <w:r w:rsidRPr="00B63FCD">
        <w:rPr>
          <w:color w:val="000000"/>
        </w:rPr>
        <w:t xml:space="preserve">Административный риск связан с неэффективным управлением Программой, которое может привести к невыполнению целей и задач Программы. </w:t>
      </w:r>
    </w:p>
    <w:p w:rsidR="000E149D" w:rsidRPr="00B63FCD" w:rsidRDefault="000E149D" w:rsidP="000E14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</w:rPr>
      </w:pPr>
      <w:r w:rsidRPr="00B63FCD">
        <w:rPr>
          <w:color w:val="000000"/>
        </w:rPr>
        <w:t xml:space="preserve">Способами снижения административного риска являются: </w:t>
      </w:r>
    </w:p>
    <w:p w:rsidR="000E149D" w:rsidRPr="00B63FCD" w:rsidRDefault="000E149D" w:rsidP="000E14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</w:rPr>
      </w:pPr>
      <w:proofErr w:type="gramStart"/>
      <w:r w:rsidRPr="00B63FCD">
        <w:rPr>
          <w:color w:val="000000"/>
        </w:rPr>
        <w:t>контроль за</w:t>
      </w:r>
      <w:proofErr w:type="gramEnd"/>
      <w:r w:rsidRPr="00B63FCD">
        <w:rPr>
          <w:color w:val="000000"/>
        </w:rPr>
        <w:t xml:space="preserve"> ходом выполнения программных мероприятий и совершенствование механизма текущего управления реализацией Программы; </w:t>
      </w:r>
    </w:p>
    <w:p w:rsidR="000E149D" w:rsidRPr="00B63FCD" w:rsidRDefault="000E149D" w:rsidP="000E14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</w:rPr>
      </w:pPr>
      <w:r w:rsidRPr="00B63FCD">
        <w:rPr>
          <w:color w:val="000000"/>
        </w:rPr>
        <w:t xml:space="preserve">формирование ежегодных планов и отчетов по реализации Программы; </w:t>
      </w:r>
    </w:p>
    <w:p w:rsidR="000E149D" w:rsidRPr="00B63FCD" w:rsidRDefault="000E149D" w:rsidP="000E14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</w:rPr>
      </w:pPr>
      <w:r w:rsidRPr="00B63FCD">
        <w:rPr>
          <w:color w:val="000000"/>
        </w:rPr>
        <w:t xml:space="preserve">непрерывный мониторинг выполнения показателей (индикаторов) Программы. </w:t>
      </w:r>
    </w:p>
    <w:p w:rsidR="000E149D" w:rsidRDefault="000E149D" w:rsidP="000E149D">
      <w:pPr>
        <w:spacing w:after="0" w:line="240" w:lineRule="auto"/>
        <w:ind w:firstLine="709"/>
        <w:jc w:val="both"/>
      </w:pPr>
      <w:r w:rsidRPr="00B63FCD">
        <w:t>Принятие мер по управлению рисками осуществляется на основе мониторинга реализации Программы и оценки эффективности ее результатов.</w:t>
      </w:r>
    </w:p>
    <w:p w:rsidR="000E149D" w:rsidRDefault="000E149D" w:rsidP="000E149D">
      <w:pPr>
        <w:spacing w:after="0" w:line="240" w:lineRule="auto"/>
        <w:ind w:firstLine="709"/>
        <w:jc w:val="both"/>
      </w:pPr>
    </w:p>
    <w:p w:rsidR="005A12BE" w:rsidRPr="00D76632" w:rsidRDefault="000E149D" w:rsidP="00D76632">
      <w:pPr>
        <w:numPr>
          <w:ilvl w:val="0"/>
          <w:numId w:val="7"/>
        </w:numPr>
        <w:spacing w:after="0" w:line="240" w:lineRule="auto"/>
        <w:ind w:left="0" w:firstLine="0"/>
        <w:jc w:val="center"/>
      </w:pPr>
      <w:r>
        <w:rPr>
          <w:b/>
        </w:rPr>
        <w:t xml:space="preserve"> </w:t>
      </w:r>
      <w:r w:rsidR="005A12BE">
        <w:rPr>
          <w:b/>
        </w:rPr>
        <w:t>Методика оценки эффективности Программы</w:t>
      </w:r>
    </w:p>
    <w:p w:rsidR="00D76632" w:rsidRDefault="00D76632" w:rsidP="00D76632">
      <w:pPr>
        <w:spacing w:after="0" w:line="240" w:lineRule="auto"/>
        <w:jc w:val="center"/>
      </w:pPr>
    </w:p>
    <w:p w:rsidR="00D76632" w:rsidRPr="00B63FCD" w:rsidRDefault="00D76632" w:rsidP="00D76632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0" w:firstLine="705"/>
        <w:jc w:val="both"/>
      </w:pPr>
      <w:r w:rsidRPr="00B63FCD">
        <w:t xml:space="preserve">Эффективность Программы оценивается путем сопоставления плановых и фактических значений показателей, результатов, объемов расходов с учетом реализовавшихся рисков и изменений условий в сфере управления имуществом и земельными ресурсами </w:t>
      </w:r>
      <w:r w:rsidR="00976405">
        <w:t>Екатерининского сельского поселения</w:t>
      </w:r>
      <w:r w:rsidRPr="00B63FCD">
        <w:t>.</w:t>
      </w:r>
    </w:p>
    <w:p w:rsidR="00D76632" w:rsidRDefault="00D76632" w:rsidP="00D76632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0" w:firstLine="705"/>
        <w:jc w:val="both"/>
      </w:pPr>
      <w:r w:rsidRPr="00B63FCD">
        <w:t xml:space="preserve">Результаты оценки эффективности служат для принятия решений о корректировке перечня и состава мероприятий, сроков реализации, а также </w:t>
      </w:r>
      <w:r w:rsidRPr="00B63FCD">
        <w:lastRenderedPageBreak/>
        <w:t>объемов бюджетного финансирования в соответствии с действующим законодательством.</w:t>
      </w:r>
    </w:p>
    <w:p w:rsidR="00D76632" w:rsidRDefault="00D76632" w:rsidP="00D76632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0" w:firstLine="705"/>
        <w:jc w:val="both"/>
      </w:pPr>
      <w:r w:rsidRPr="00B63FCD">
        <w:t>Эффективность Программы оценивается ежегодно.</w:t>
      </w:r>
    </w:p>
    <w:p w:rsidR="00D76632" w:rsidRDefault="00D76632" w:rsidP="00D76632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0" w:firstLine="705"/>
        <w:jc w:val="both"/>
      </w:pPr>
      <w:r w:rsidRPr="00B63FCD">
        <w:t xml:space="preserve">Также </w:t>
      </w:r>
      <w:r w:rsidR="00976405">
        <w:t>администрацией</w:t>
      </w:r>
      <w:r w:rsidRPr="00B63FCD">
        <w:t xml:space="preserve"> ежеквартально осуществляется мониторинг реализации Программы.</w:t>
      </w:r>
    </w:p>
    <w:p w:rsidR="00D76632" w:rsidRDefault="00D76632" w:rsidP="00D76632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0" w:firstLine="705"/>
        <w:jc w:val="both"/>
      </w:pPr>
      <w:r w:rsidRPr="00B63FCD">
        <w:t>Оценка эффективности реализации Программы проводится на основе оценки следующих показателей:</w:t>
      </w:r>
    </w:p>
    <w:p w:rsidR="004068D5" w:rsidRDefault="004068D5" w:rsidP="004068D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</w:pPr>
      <w:r>
        <w:t xml:space="preserve">1.5.1. Степень </w:t>
      </w:r>
      <w:r w:rsidRPr="00B63FCD">
        <w:t>достижения целей и решения задач Программы</w:t>
      </w:r>
      <w:r>
        <w:t xml:space="preserve"> (</w:t>
      </w:r>
      <w:proofErr w:type="spellStart"/>
      <w:r>
        <w:t>Сд</w:t>
      </w:r>
      <w:proofErr w:type="spellEnd"/>
      <w:r>
        <w:t>) определяется</w:t>
      </w:r>
      <w:r w:rsidRPr="00B63FCD">
        <w:t xml:space="preserve"> путем сопоставления фактически достигнутых значений индикаторов целей и показателей задач Программы и их плановых значений, по формуле:</w:t>
      </w:r>
    </w:p>
    <w:p w:rsidR="004068D5" w:rsidRDefault="004068D5" w:rsidP="004068D5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proofErr w:type="spellStart"/>
      <w:r w:rsidRPr="00B63FCD">
        <w:t>Сд=Зф</w:t>
      </w:r>
      <w:proofErr w:type="spellEnd"/>
      <w:r w:rsidRPr="00B63FCD">
        <w:t>/</w:t>
      </w:r>
      <w:proofErr w:type="spellStart"/>
      <w:r w:rsidRPr="00B63FCD">
        <w:t>Зп</w:t>
      </w:r>
      <w:proofErr w:type="spellEnd"/>
      <w:r w:rsidRPr="00B63FCD">
        <w:t>,</w:t>
      </w:r>
    </w:p>
    <w:p w:rsidR="004068D5" w:rsidRDefault="004068D5" w:rsidP="004068D5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 w:rsidRPr="00B63FCD">
        <w:t xml:space="preserve">где </w:t>
      </w:r>
      <w:proofErr w:type="spellStart"/>
      <w:r w:rsidRPr="00B63FCD">
        <w:t>Сд</w:t>
      </w:r>
      <w:proofErr w:type="spellEnd"/>
      <w:r w:rsidRPr="00B63FCD">
        <w:t xml:space="preserve"> – степень достижения целей (решения задач), </w:t>
      </w:r>
    </w:p>
    <w:p w:rsidR="004068D5" w:rsidRDefault="004068D5" w:rsidP="004068D5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proofErr w:type="spellStart"/>
      <w:r w:rsidRPr="00B63FCD">
        <w:t>Зф</w:t>
      </w:r>
      <w:proofErr w:type="spellEnd"/>
      <w:r w:rsidRPr="00B63FCD">
        <w:t xml:space="preserve"> – фактическое значение индикатора (показателя) Программы, </w:t>
      </w:r>
    </w:p>
    <w:p w:rsidR="004068D5" w:rsidRDefault="004068D5" w:rsidP="004068D5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proofErr w:type="spellStart"/>
      <w:r w:rsidRPr="00B63FCD">
        <w:t>Зп</w:t>
      </w:r>
      <w:proofErr w:type="spellEnd"/>
      <w:r w:rsidRPr="00B63FCD">
        <w:t xml:space="preserve"> – плановое значение индикатора (показателя) Программы (для индикаторов (показателей), желаемой тенденцией развития которых является рост значений) или</w:t>
      </w:r>
    </w:p>
    <w:p w:rsidR="004068D5" w:rsidRDefault="004068D5" w:rsidP="004068D5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proofErr w:type="spellStart"/>
      <w:r w:rsidRPr="00B63FCD">
        <w:t>Сд</w:t>
      </w:r>
      <w:proofErr w:type="spellEnd"/>
      <w:r w:rsidRPr="00B63FCD">
        <w:t xml:space="preserve"> = </w:t>
      </w:r>
      <w:proofErr w:type="spellStart"/>
      <w:r w:rsidRPr="00B63FCD">
        <w:t>Зп</w:t>
      </w:r>
      <w:proofErr w:type="spellEnd"/>
      <w:r w:rsidRPr="00B63FCD">
        <w:t>/</w:t>
      </w:r>
      <w:proofErr w:type="spellStart"/>
      <w:r w:rsidRPr="00B63FCD">
        <w:t>Зф</w:t>
      </w:r>
      <w:proofErr w:type="spellEnd"/>
      <w:r w:rsidRPr="00B63FCD">
        <w:t xml:space="preserve"> (для индикаторов (показателей), желаемой тенденцией развития которых является снижение значений);</w:t>
      </w:r>
    </w:p>
    <w:p w:rsidR="001A04C9" w:rsidRDefault="001A04C9" w:rsidP="004068D5">
      <w:pPr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>
        <w:t>Степень реализации муниципальной программы рассчитывается по формуле:</w:t>
      </w:r>
    </w:p>
    <w:p w:rsidR="001A04C9" w:rsidRDefault="001A04C9" w:rsidP="001A04C9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</w:pPr>
      <w:r>
        <w:t xml:space="preserve">СР = </w:t>
      </w:r>
      <w:r w:rsidRPr="001A04C9">
        <w:t>(</w:t>
      </w:r>
      <w:r>
        <w:t>Сд</w:t>
      </w:r>
      <w:proofErr w:type="gramStart"/>
      <w:r>
        <w:t>1</w:t>
      </w:r>
      <w:proofErr w:type="gramEnd"/>
      <w:r>
        <w:t xml:space="preserve"> + Сд2 + … + </w:t>
      </w:r>
      <w:proofErr w:type="spellStart"/>
      <w:r>
        <w:t>Сд</w:t>
      </w:r>
      <w:proofErr w:type="spellEnd"/>
      <w:r>
        <w:rPr>
          <w:lang w:val="en-US"/>
        </w:rPr>
        <w:t>n</w:t>
      </w:r>
      <w:r w:rsidRPr="001A04C9">
        <w:t>)/</w:t>
      </w:r>
      <w:r>
        <w:t>М, где</w:t>
      </w:r>
    </w:p>
    <w:p w:rsidR="001A04C9" w:rsidRDefault="001A04C9" w:rsidP="001A04C9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</w:pPr>
      <w:proofErr w:type="gramStart"/>
      <w:r>
        <w:t>СР</w:t>
      </w:r>
      <w:proofErr w:type="gramEnd"/>
      <w:r>
        <w:t xml:space="preserve"> – степень реализации муниципальной программы;</w:t>
      </w:r>
    </w:p>
    <w:p w:rsidR="001A04C9" w:rsidRDefault="00104D58" w:rsidP="00104D5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</w:pPr>
      <w:r>
        <w:t>Сд</w:t>
      </w:r>
      <w:proofErr w:type="gramStart"/>
      <w:r>
        <w:t>1</w:t>
      </w:r>
      <w:proofErr w:type="gramEnd"/>
      <w:r>
        <w:t>, Сд2 и т.д. – степень достижения планового значения показателя (индикатора), характеризующего цели и задачи муниципальной программы;</w:t>
      </w:r>
    </w:p>
    <w:p w:rsidR="00104D58" w:rsidRPr="001A04C9" w:rsidRDefault="00104D58" w:rsidP="00104D58">
      <w:pPr>
        <w:autoSpaceDE w:val="0"/>
        <w:autoSpaceDN w:val="0"/>
        <w:adjustRightInd w:val="0"/>
        <w:spacing w:after="0" w:line="240" w:lineRule="auto"/>
        <w:contextualSpacing/>
        <w:jc w:val="both"/>
      </w:pPr>
      <w:r>
        <w:tab/>
        <w:t>М – число показателей (индикаторов), характеризующих цели и задачи программы</w:t>
      </w:r>
      <w:r w:rsidR="004068D5">
        <w:t>;</w:t>
      </w:r>
    </w:p>
    <w:p w:rsidR="00D76632" w:rsidRDefault="00D76632" w:rsidP="00D76632">
      <w:pPr>
        <w:autoSpaceDE w:val="0"/>
        <w:autoSpaceDN w:val="0"/>
        <w:adjustRightInd w:val="0"/>
        <w:spacing w:after="0" w:line="240" w:lineRule="auto"/>
        <w:jc w:val="both"/>
      </w:pPr>
      <w:r>
        <w:tab/>
        <w:t>11.5.</w:t>
      </w:r>
      <w:r w:rsidR="004068D5">
        <w:t>3</w:t>
      </w:r>
      <w:r>
        <w:t xml:space="preserve">. </w:t>
      </w:r>
      <w:r w:rsidRPr="00B63FCD">
        <w:t>Степен</w:t>
      </w:r>
      <w:r w:rsidR="00812E39">
        <w:t>ь</w:t>
      </w:r>
      <w:r w:rsidRPr="00B63FCD">
        <w:t xml:space="preserve"> соответствия запланированному уровню затрат и эффективности использования средств </w:t>
      </w:r>
      <w:r>
        <w:t>районного</w:t>
      </w:r>
      <w:r w:rsidRPr="00B63FCD">
        <w:t xml:space="preserve"> бюджета Программы путем сопоставления плановых и фактических объемов финансирования основных мероприятий Программы, по формуле:</w:t>
      </w:r>
    </w:p>
    <w:p w:rsidR="00D76632" w:rsidRDefault="00D76632" w:rsidP="00D76632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proofErr w:type="spellStart"/>
      <w:r w:rsidRPr="00B63FCD">
        <w:t>Уф=Фф</w:t>
      </w:r>
      <w:proofErr w:type="spellEnd"/>
      <w:r w:rsidRPr="00B63FCD">
        <w:t>/</w:t>
      </w:r>
      <w:proofErr w:type="spellStart"/>
      <w:r w:rsidRPr="00B63FCD">
        <w:t>Фп</w:t>
      </w:r>
      <w:proofErr w:type="spellEnd"/>
      <w:r w:rsidRPr="00B63FCD">
        <w:t>,</w:t>
      </w:r>
    </w:p>
    <w:p w:rsidR="00D76632" w:rsidRDefault="00D76632" w:rsidP="00D76632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 w:rsidRPr="00B63FCD">
        <w:t>где</w:t>
      </w:r>
      <w:proofErr w:type="gramStart"/>
      <w:r w:rsidRPr="00B63FCD">
        <w:t xml:space="preserve"> У</w:t>
      </w:r>
      <w:proofErr w:type="gramEnd"/>
      <w:r w:rsidRPr="00B63FCD">
        <w:t xml:space="preserve">ф – уровень финансирования реализации основных мероприятий Программы, </w:t>
      </w:r>
    </w:p>
    <w:p w:rsidR="00D76632" w:rsidRDefault="00D76632" w:rsidP="00D76632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proofErr w:type="spellStart"/>
      <w:r w:rsidRPr="00B63FCD">
        <w:t>Фф</w:t>
      </w:r>
      <w:proofErr w:type="spellEnd"/>
      <w:r w:rsidRPr="00B63FCD">
        <w:t xml:space="preserve"> – фактический объем финансовых ресурсов, направленный на реализацию мероприятий Программы, </w:t>
      </w:r>
    </w:p>
    <w:p w:rsidR="00D76632" w:rsidRDefault="00D76632" w:rsidP="00D76632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proofErr w:type="spellStart"/>
      <w:r w:rsidRPr="00B63FCD">
        <w:t>Фп</w:t>
      </w:r>
      <w:proofErr w:type="spellEnd"/>
      <w:r w:rsidRPr="00B63FCD">
        <w:t xml:space="preserve"> – плановый объем финансовых ресурсов на соответствующий отчетный период;</w:t>
      </w:r>
    </w:p>
    <w:p w:rsidR="004068D5" w:rsidRDefault="004068D5" w:rsidP="00D76632">
      <w:pPr>
        <w:autoSpaceDE w:val="0"/>
        <w:autoSpaceDN w:val="0"/>
        <w:adjustRightInd w:val="0"/>
        <w:spacing w:after="0" w:line="240" w:lineRule="auto"/>
        <w:jc w:val="both"/>
      </w:pPr>
    </w:p>
    <w:p w:rsidR="00D76632" w:rsidRDefault="00D76632" w:rsidP="004068D5">
      <w:pPr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705"/>
        <w:jc w:val="both"/>
      </w:pPr>
      <w:r w:rsidRPr="00B63FCD">
        <w:t>Эффективность реализации Программы рассчитывается по следующей формуле:</w:t>
      </w:r>
    </w:p>
    <w:p w:rsidR="00D76632" w:rsidRDefault="001F6474" w:rsidP="001F6474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 w:rsidR="00B030C4">
        <w:t xml:space="preserve">ЭП= Ср </w:t>
      </w:r>
      <w:proofErr w:type="spellStart"/>
      <w:r w:rsidR="00B030C4">
        <w:t>х</w:t>
      </w:r>
      <w:proofErr w:type="spellEnd"/>
      <w:proofErr w:type="gramStart"/>
      <w:r w:rsidR="00B030C4">
        <w:t xml:space="preserve"> У</w:t>
      </w:r>
      <w:proofErr w:type="gramEnd"/>
      <w:r w:rsidR="00B030C4">
        <w:t>ф, где</w:t>
      </w:r>
    </w:p>
    <w:p w:rsidR="00B030C4" w:rsidRDefault="00B030C4" w:rsidP="001F6474">
      <w:pPr>
        <w:autoSpaceDE w:val="0"/>
        <w:autoSpaceDN w:val="0"/>
        <w:adjustRightInd w:val="0"/>
        <w:spacing w:after="0" w:line="240" w:lineRule="auto"/>
        <w:jc w:val="both"/>
      </w:pPr>
      <w:r>
        <w:tab/>
        <w:t>ЭП – эффективность программы;</w:t>
      </w:r>
    </w:p>
    <w:p w:rsidR="00B030C4" w:rsidRDefault="00B030C4" w:rsidP="001F6474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proofErr w:type="gramStart"/>
      <w:r>
        <w:t>Ср</w:t>
      </w:r>
      <w:proofErr w:type="gramEnd"/>
      <w:r>
        <w:t xml:space="preserve"> – степень реализации программы;</w:t>
      </w:r>
    </w:p>
    <w:p w:rsidR="00B030C4" w:rsidRDefault="00B030C4" w:rsidP="001F6474">
      <w:pPr>
        <w:autoSpaceDE w:val="0"/>
        <w:autoSpaceDN w:val="0"/>
        <w:adjustRightInd w:val="0"/>
        <w:spacing w:after="0" w:line="240" w:lineRule="auto"/>
        <w:jc w:val="both"/>
      </w:pPr>
      <w:r>
        <w:tab/>
        <w:t>Уф – уровень финансирования программы.</w:t>
      </w:r>
    </w:p>
    <w:p w:rsidR="0004364A" w:rsidRDefault="0004364A" w:rsidP="004068D5">
      <w:pPr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</w:pPr>
      <w:r>
        <w:t>Реализация программы характеризуется:</w:t>
      </w:r>
    </w:p>
    <w:p w:rsidR="00D76632" w:rsidRDefault="0004364A" w:rsidP="004068D5">
      <w:pPr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ind w:left="709" w:firstLine="0"/>
        <w:jc w:val="both"/>
      </w:pPr>
      <w:r>
        <w:t>высоким уровнем эффективности;</w:t>
      </w:r>
    </w:p>
    <w:p w:rsidR="00D76632" w:rsidRDefault="00D76632" w:rsidP="004068D5">
      <w:pPr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B63FCD">
        <w:lastRenderedPageBreak/>
        <w:t>удовлетворительным уровнем эффективности;</w:t>
      </w:r>
    </w:p>
    <w:p w:rsidR="00D76632" w:rsidRDefault="00D76632" w:rsidP="004068D5">
      <w:pPr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B63FCD">
        <w:t>неудовлетворительным уровнем эффективности.</w:t>
      </w:r>
    </w:p>
    <w:p w:rsidR="00D76632" w:rsidRDefault="001F6474" w:rsidP="001F6474">
      <w:pPr>
        <w:spacing w:after="0" w:line="240" w:lineRule="auto"/>
        <w:jc w:val="both"/>
      </w:pPr>
      <w:r>
        <w:tab/>
      </w:r>
      <w:r w:rsidR="00D76632">
        <w:t>11.</w:t>
      </w:r>
      <w:r w:rsidR="0004364A">
        <w:t>8</w:t>
      </w:r>
      <w:r w:rsidR="00D76632">
        <w:t xml:space="preserve">. </w:t>
      </w:r>
      <w:r w:rsidR="00D76632" w:rsidRPr="00B63FCD">
        <w:t>Вывод об эффективности (неэффективности) реализации Программы определяется на основании следующих критериев:</w:t>
      </w:r>
    </w:p>
    <w:p w:rsidR="00D76632" w:rsidRPr="00B63FCD" w:rsidRDefault="00D76632" w:rsidP="001F6474">
      <w:pPr>
        <w:spacing w:after="0" w:line="240" w:lineRule="auto"/>
        <w:jc w:val="center"/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7513"/>
        <w:gridCol w:w="2126"/>
      </w:tblGrid>
      <w:tr w:rsidR="00D76632" w:rsidRPr="00B63FCD" w:rsidTr="00946C3D">
        <w:trPr>
          <w:cantSplit/>
          <w:trHeight w:val="36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632" w:rsidRPr="00B63FCD" w:rsidRDefault="00D76632" w:rsidP="00D76632">
            <w:pPr>
              <w:spacing w:after="0" w:line="240" w:lineRule="auto"/>
              <w:jc w:val="center"/>
            </w:pPr>
          </w:p>
          <w:p w:rsidR="00D76632" w:rsidRPr="00B63FCD" w:rsidRDefault="00D76632" w:rsidP="00D76632">
            <w:pPr>
              <w:spacing w:after="0" w:line="240" w:lineRule="auto"/>
              <w:jc w:val="center"/>
            </w:pPr>
            <w:r w:rsidRPr="00B63FCD">
              <w:t xml:space="preserve">Вывод об эффективности реализации </w:t>
            </w:r>
          </w:p>
          <w:p w:rsidR="00D76632" w:rsidRPr="00B63FCD" w:rsidRDefault="00D76632" w:rsidP="00D76632">
            <w:pPr>
              <w:spacing w:after="0" w:line="240" w:lineRule="auto"/>
              <w:jc w:val="center"/>
            </w:pPr>
            <w:r w:rsidRPr="00B63FCD">
              <w:t>Программы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632" w:rsidRPr="00B63FCD" w:rsidRDefault="00D76632" w:rsidP="00D76632">
            <w:pPr>
              <w:spacing w:after="0" w:line="240" w:lineRule="auto"/>
              <w:jc w:val="center"/>
            </w:pPr>
            <w:r w:rsidRPr="00B63FCD">
              <w:t>Критерий оценки</w:t>
            </w:r>
            <w:r w:rsidRPr="00B63FCD">
              <w:br/>
              <w:t>эффективности (ЭП)</w:t>
            </w:r>
          </w:p>
        </w:tc>
      </w:tr>
      <w:tr w:rsidR="00D76632" w:rsidRPr="00B63FCD" w:rsidTr="00946C3D">
        <w:trPr>
          <w:cantSplit/>
          <w:trHeight w:val="36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632" w:rsidRPr="00B63FCD" w:rsidRDefault="00D76632" w:rsidP="00D76632">
            <w:pPr>
              <w:spacing w:after="0" w:line="240" w:lineRule="auto"/>
              <w:jc w:val="both"/>
            </w:pPr>
            <w:r w:rsidRPr="00B63FCD">
              <w:t>Неудовлетворительный уровень эффективности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632" w:rsidRPr="00B63FCD" w:rsidRDefault="00D76632" w:rsidP="001F6474">
            <w:pPr>
              <w:spacing w:after="0" w:line="240" w:lineRule="auto"/>
              <w:jc w:val="center"/>
            </w:pPr>
            <w:r w:rsidRPr="00B63FCD">
              <w:t>менее 0,</w:t>
            </w:r>
            <w:r w:rsidR="001F6474">
              <w:t>49</w:t>
            </w:r>
          </w:p>
        </w:tc>
      </w:tr>
      <w:tr w:rsidR="00D76632" w:rsidRPr="00B63FCD" w:rsidTr="00946C3D">
        <w:trPr>
          <w:cantSplit/>
          <w:trHeight w:val="284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632" w:rsidRPr="00B63FCD" w:rsidRDefault="00D76632" w:rsidP="00D76632">
            <w:pPr>
              <w:spacing w:after="0" w:line="240" w:lineRule="auto"/>
              <w:jc w:val="both"/>
            </w:pPr>
            <w:r w:rsidRPr="00B63FCD">
              <w:t>Удовлетворительный уровень эффективности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632" w:rsidRPr="00B63FCD" w:rsidRDefault="00D76632" w:rsidP="001F6474">
            <w:pPr>
              <w:spacing w:after="0" w:line="240" w:lineRule="auto"/>
              <w:jc w:val="center"/>
            </w:pPr>
            <w:r w:rsidRPr="00B63FCD">
              <w:t>0,5 - 0,</w:t>
            </w:r>
            <w:r w:rsidR="001F6474">
              <w:t>69</w:t>
            </w:r>
          </w:p>
        </w:tc>
      </w:tr>
      <w:tr w:rsidR="00D76632" w:rsidRPr="00B63FCD" w:rsidTr="00946C3D">
        <w:trPr>
          <w:cantSplit/>
          <w:trHeight w:val="404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632" w:rsidRPr="00B63FCD" w:rsidRDefault="00D76632" w:rsidP="00D76632">
            <w:pPr>
              <w:spacing w:after="0" w:line="240" w:lineRule="auto"/>
              <w:jc w:val="both"/>
            </w:pPr>
            <w:r w:rsidRPr="00B63FCD">
              <w:t>Высокий уровень эффективности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632" w:rsidRPr="00B63FCD" w:rsidRDefault="00D76632" w:rsidP="001F6474">
            <w:pPr>
              <w:spacing w:after="0" w:line="240" w:lineRule="auto"/>
              <w:jc w:val="center"/>
            </w:pPr>
            <w:r w:rsidRPr="00B63FCD">
              <w:t>0,</w:t>
            </w:r>
            <w:r w:rsidR="001F6474">
              <w:t>7</w:t>
            </w:r>
            <w:r w:rsidRPr="00B63FCD">
              <w:t xml:space="preserve"> - 1</w:t>
            </w:r>
          </w:p>
        </w:tc>
      </w:tr>
    </w:tbl>
    <w:p w:rsidR="005A12BE" w:rsidRDefault="005A12BE" w:rsidP="00D76632">
      <w:pPr>
        <w:spacing w:after="0" w:line="240" w:lineRule="auto"/>
        <w:jc w:val="both"/>
      </w:pPr>
    </w:p>
    <w:p w:rsidR="00FC2B75" w:rsidRDefault="00FC2B75" w:rsidP="00515DEA">
      <w:pPr>
        <w:pStyle w:val="ConsPlusNormal"/>
        <w:widowControl/>
        <w:ind w:firstLine="540"/>
        <w:jc w:val="both"/>
      </w:pPr>
    </w:p>
    <w:p w:rsidR="00FC2B75" w:rsidRDefault="00FC2B75" w:rsidP="00515DEA">
      <w:pPr>
        <w:pStyle w:val="ConsPlusNormal"/>
        <w:widowControl/>
        <w:ind w:firstLine="540"/>
        <w:jc w:val="both"/>
      </w:pPr>
    </w:p>
    <w:p w:rsidR="00FC2B75" w:rsidRDefault="00FC2B75" w:rsidP="00515DEA">
      <w:pPr>
        <w:pStyle w:val="ConsPlusNormal"/>
        <w:widowControl/>
        <w:ind w:firstLine="540"/>
        <w:jc w:val="both"/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  <w:r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</w:p>
    <w:p w:rsidR="009A1691" w:rsidRDefault="009A1691" w:rsidP="009A1691">
      <w:pPr>
        <w:rPr>
          <w:lang w:eastAsia="ru-RU"/>
        </w:rPr>
      </w:pPr>
    </w:p>
    <w:p w:rsidR="009A1691" w:rsidRPr="009A1691" w:rsidRDefault="009A1691" w:rsidP="009A1691">
      <w:pPr>
        <w:rPr>
          <w:lang w:eastAsia="ru-RU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:rsidR="00AD1C43" w:rsidRDefault="00FA30D1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  <w:r>
        <w:rPr>
          <w:rFonts w:ascii="Arial" w:eastAsia="Times New Roman" w:hAnsi="Arial" w:cs="Arial"/>
          <w:b w:val="0"/>
          <w:bCs w:val="0"/>
          <w:sz w:val="20"/>
          <w:szCs w:val="20"/>
        </w:rPr>
        <w:t xml:space="preserve">   </w:t>
      </w:r>
      <w:r w:rsidR="00AD1C43"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  <w:r w:rsidR="00AD1C43"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  <w:r w:rsidR="00AD1C43"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  <w:r w:rsidR="00AD1C43"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  <w:r w:rsidR="00AD1C43"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  <w:r w:rsidR="00AD1C43"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</w:p>
    <w:p w:rsidR="00AD1C43" w:rsidRDefault="00AD1C43" w:rsidP="00FA30D1">
      <w:pPr>
        <w:pStyle w:val="1"/>
        <w:ind w:firstLine="6"/>
        <w:jc w:val="left"/>
        <w:rPr>
          <w:rFonts w:ascii="Arial" w:eastAsia="Times New Roman" w:hAnsi="Arial" w:cs="Arial"/>
          <w:b w:val="0"/>
          <w:bCs w:val="0"/>
          <w:sz w:val="20"/>
          <w:szCs w:val="20"/>
        </w:rPr>
      </w:pPr>
      <w:r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  <w:r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  <w:r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  <w:r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  <w:r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  <w:r>
        <w:rPr>
          <w:rFonts w:ascii="Arial" w:eastAsia="Times New Roman" w:hAnsi="Arial" w:cs="Arial"/>
          <w:b w:val="0"/>
          <w:bCs w:val="0"/>
          <w:sz w:val="20"/>
          <w:szCs w:val="20"/>
        </w:rPr>
        <w:tab/>
      </w:r>
    </w:p>
    <w:p w:rsidR="00AD1C43" w:rsidRDefault="00AD1C43" w:rsidP="00FA30D1">
      <w:pPr>
        <w:pStyle w:val="1"/>
        <w:ind w:firstLine="6"/>
        <w:jc w:val="lef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94658" w:rsidRDefault="00194658" w:rsidP="00FC2B75">
      <w:pPr>
        <w:spacing w:after="0" w:line="240" w:lineRule="auto"/>
        <w:jc w:val="both"/>
        <w:sectPr w:rsidR="00194658" w:rsidSect="00F75852">
          <w:pgSz w:w="11906" w:h="16838"/>
          <w:pgMar w:top="851" w:right="850" w:bottom="568" w:left="1701" w:header="708" w:footer="708" w:gutter="0"/>
          <w:cols w:space="708"/>
          <w:docGrid w:linePitch="381"/>
        </w:sectPr>
      </w:pPr>
    </w:p>
    <w:p w:rsidR="00AD1C43" w:rsidRPr="003670BA" w:rsidRDefault="00194658" w:rsidP="00FC2B75">
      <w:pPr>
        <w:spacing w:after="0" w:line="240" w:lineRule="auto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D1C43">
        <w:tab/>
      </w:r>
      <w:r w:rsidR="00AD1C43">
        <w:tab/>
      </w:r>
      <w:r w:rsidR="00AD1C43">
        <w:tab/>
      </w:r>
      <w:r w:rsidR="00AD1C43">
        <w:tab/>
      </w:r>
      <w:r w:rsidR="00AD1C43" w:rsidRPr="003670BA">
        <w:t>Приложение 1</w:t>
      </w:r>
    </w:p>
    <w:p w:rsidR="00FC2B75" w:rsidRDefault="00AD1C43" w:rsidP="00FC2B75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FC2B75">
        <w:t>к</w:t>
      </w:r>
      <w:r w:rsidR="00FC2B75" w:rsidRPr="008515A1">
        <w:t xml:space="preserve"> М</w:t>
      </w:r>
      <w:r w:rsidR="00FC2B75">
        <w:t xml:space="preserve">униципальной программе </w:t>
      </w:r>
      <w:proofErr w:type="gramStart"/>
      <w:r w:rsidR="00FC2B75" w:rsidRPr="008515A1">
        <w:t>по</w:t>
      </w:r>
      <w:proofErr w:type="gramEnd"/>
    </w:p>
    <w:p w:rsidR="00FC2B75" w:rsidRDefault="00FC2B75" w:rsidP="00FC2B75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Pr="008515A1">
        <w:t>управлению</w:t>
      </w:r>
      <w:r>
        <w:t xml:space="preserve"> </w:t>
      </w:r>
      <w:r w:rsidRPr="008515A1">
        <w:t>муниципальным имуществом</w:t>
      </w:r>
    </w:p>
    <w:p w:rsidR="00FC2B75" w:rsidRPr="008515A1" w:rsidRDefault="00FC2B75" w:rsidP="00976405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 w:rsidR="00194658">
        <w:tab/>
      </w:r>
      <w:r>
        <w:t>и</w:t>
      </w:r>
      <w:r w:rsidRPr="008515A1">
        <w:t xml:space="preserve"> земельными</w:t>
      </w:r>
      <w:r>
        <w:t xml:space="preserve"> </w:t>
      </w:r>
      <w:r w:rsidRPr="008515A1">
        <w:t>ресурсами</w:t>
      </w:r>
      <w:r>
        <w:t xml:space="preserve"> </w:t>
      </w:r>
      <w:r w:rsidR="00976405">
        <w:t xml:space="preserve">Екатерининского </w:t>
      </w:r>
      <w:r w:rsidR="00976405">
        <w:tab/>
      </w:r>
      <w:r w:rsidR="00976405">
        <w:tab/>
      </w:r>
      <w:r w:rsidR="00976405">
        <w:tab/>
      </w:r>
      <w:r w:rsidR="00976405">
        <w:tab/>
      </w:r>
      <w:r w:rsidR="00976405">
        <w:tab/>
      </w:r>
      <w:r w:rsidR="00976405">
        <w:tab/>
      </w:r>
      <w:r w:rsidR="00976405">
        <w:tab/>
      </w:r>
      <w:r w:rsidR="00976405">
        <w:tab/>
      </w:r>
      <w:r w:rsidR="00976405">
        <w:tab/>
      </w:r>
      <w:r w:rsidR="00976405">
        <w:tab/>
      </w:r>
      <w:r w:rsidR="00976405">
        <w:tab/>
      </w:r>
      <w:r w:rsidR="00976405">
        <w:tab/>
      </w:r>
      <w:r w:rsidR="00976405">
        <w:tab/>
      </w:r>
      <w:r w:rsidR="00976405">
        <w:tab/>
        <w:t>сельского поселения</w:t>
      </w:r>
      <w:r>
        <w:t xml:space="preserve"> </w:t>
      </w:r>
      <w:r w:rsidRPr="008515A1">
        <w:t>на 201</w:t>
      </w:r>
      <w:r w:rsidR="00976405">
        <w:t>7</w:t>
      </w:r>
      <w:r w:rsidRPr="008515A1">
        <w:t>-</w:t>
      </w:r>
      <w:r>
        <w:t>2</w:t>
      </w:r>
      <w:r w:rsidRPr="008515A1">
        <w:t>01</w:t>
      </w:r>
      <w:r w:rsidR="00976405">
        <w:t>9</w:t>
      </w:r>
      <w:r>
        <w:t xml:space="preserve"> г.г.</w:t>
      </w:r>
    </w:p>
    <w:p w:rsidR="00FC2B75" w:rsidRDefault="00FC2B75" w:rsidP="00FC2B75">
      <w:pPr>
        <w:pStyle w:val="2"/>
        <w:spacing w:after="0" w:line="240" w:lineRule="auto"/>
        <w:jc w:val="center"/>
        <w:rPr>
          <w:b/>
          <w:bCs/>
        </w:rPr>
      </w:pPr>
    </w:p>
    <w:p w:rsidR="00194658" w:rsidRPr="00194658" w:rsidRDefault="00194658" w:rsidP="0019465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658">
        <w:rPr>
          <w:rFonts w:ascii="Times New Roman" w:hAnsi="Times New Roman" w:cs="Times New Roman"/>
          <w:b/>
          <w:sz w:val="28"/>
          <w:szCs w:val="28"/>
        </w:rPr>
        <w:t>Перечень целевых показателей муниципальной программы</w:t>
      </w:r>
    </w:p>
    <w:p w:rsidR="00194658" w:rsidRDefault="00194658" w:rsidP="0019465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658">
        <w:rPr>
          <w:rFonts w:ascii="Times New Roman" w:hAnsi="Times New Roman" w:cs="Times New Roman"/>
          <w:b/>
          <w:sz w:val="28"/>
          <w:szCs w:val="28"/>
        </w:rPr>
        <w:t>Сивинского муниципального района по управлению имуществом и земельным</w:t>
      </w:r>
      <w:r w:rsidR="00EA33D5">
        <w:rPr>
          <w:rFonts w:ascii="Times New Roman" w:hAnsi="Times New Roman" w:cs="Times New Roman"/>
          <w:b/>
          <w:sz w:val="28"/>
          <w:szCs w:val="28"/>
        </w:rPr>
        <w:t>и ресурсами</w:t>
      </w:r>
    </w:p>
    <w:p w:rsidR="00194658" w:rsidRPr="00194658" w:rsidRDefault="00194658" w:rsidP="0019465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60"/>
        <w:gridCol w:w="2521"/>
        <w:gridCol w:w="1134"/>
        <w:gridCol w:w="1134"/>
        <w:gridCol w:w="1417"/>
        <w:gridCol w:w="1418"/>
        <w:gridCol w:w="1276"/>
        <w:gridCol w:w="1275"/>
        <w:gridCol w:w="1276"/>
        <w:gridCol w:w="2835"/>
      </w:tblGrid>
      <w:tr w:rsidR="00194658" w:rsidRPr="0074592F" w:rsidTr="00EA33D5">
        <w:tc>
          <w:tcPr>
            <w:tcW w:w="660" w:type="dxa"/>
            <w:vMerge w:val="restart"/>
            <w:vAlign w:val="center"/>
          </w:tcPr>
          <w:p w:rsidR="00194658" w:rsidRPr="0074592F" w:rsidRDefault="00194658" w:rsidP="005178B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21" w:type="dxa"/>
            <w:vMerge w:val="restart"/>
            <w:vAlign w:val="center"/>
          </w:tcPr>
          <w:p w:rsidR="00194658" w:rsidRPr="0074592F" w:rsidRDefault="00194658" w:rsidP="00194658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vAlign w:val="center"/>
          </w:tcPr>
          <w:p w:rsidR="00194658" w:rsidRPr="0074592F" w:rsidRDefault="00194658" w:rsidP="00194658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194658" w:rsidRPr="0074592F" w:rsidRDefault="00194658" w:rsidP="001946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4704">
              <w:rPr>
                <w:rFonts w:ascii="Times New Roman" w:hAnsi="Times New Roman" w:cs="Times New Roman"/>
                <w:sz w:val="28"/>
                <w:szCs w:val="28"/>
              </w:rPr>
              <w:t>ГРБС</w:t>
            </w:r>
          </w:p>
        </w:tc>
        <w:tc>
          <w:tcPr>
            <w:tcW w:w="6662" w:type="dxa"/>
            <w:gridSpan w:val="5"/>
            <w:vAlign w:val="center"/>
          </w:tcPr>
          <w:p w:rsidR="00194658" w:rsidRPr="0074592F" w:rsidRDefault="00194658" w:rsidP="005178B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Значения показателей</w:t>
            </w:r>
          </w:p>
        </w:tc>
        <w:tc>
          <w:tcPr>
            <w:tcW w:w="2835" w:type="dxa"/>
            <w:vAlign w:val="center"/>
          </w:tcPr>
          <w:p w:rsidR="00194658" w:rsidRPr="0074592F" w:rsidRDefault="00194658" w:rsidP="005178B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4658" w:rsidRPr="0074592F" w:rsidTr="00EA33D5">
        <w:tc>
          <w:tcPr>
            <w:tcW w:w="660" w:type="dxa"/>
            <w:vMerge/>
          </w:tcPr>
          <w:p w:rsidR="00194658" w:rsidRPr="0074592F" w:rsidRDefault="00194658" w:rsidP="005178B8"/>
        </w:tc>
        <w:tc>
          <w:tcPr>
            <w:tcW w:w="2521" w:type="dxa"/>
            <w:vMerge/>
          </w:tcPr>
          <w:p w:rsidR="00194658" w:rsidRPr="0074592F" w:rsidRDefault="00194658" w:rsidP="005178B8"/>
        </w:tc>
        <w:tc>
          <w:tcPr>
            <w:tcW w:w="1134" w:type="dxa"/>
            <w:vMerge/>
          </w:tcPr>
          <w:p w:rsidR="00194658" w:rsidRPr="0074592F" w:rsidRDefault="00194658" w:rsidP="005178B8"/>
        </w:tc>
        <w:tc>
          <w:tcPr>
            <w:tcW w:w="1134" w:type="dxa"/>
            <w:vMerge/>
          </w:tcPr>
          <w:p w:rsidR="00194658" w:rsidRPr="0074592F" w:rsidRDefault="00194658" w:rsidP="005178B8"/>
        </w:tc>
        <w:tc>
          <w:tcPr>
            <w:tcW w:w="1417" w:type="dxa"/>
            <w:vAlign w:val="center"/>
          </w:tcPr>
          <w:p w:rsidR="00194658" w:rsidRPr="0074592F" w:rsidRDefault="00194658" w:rsidP="001946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на начало реализации программы</w:t>
            </w:r>
          </w:p>
        </w:tc>
        <w:tc>
          <w:tcPr>
            <w:tcW w:w="1418" w:type="dxa"/>
            <w:vAlign w:val="center"/>
          </w:tcPr>
          <w:p w:rsidR="00194658" w:rsidRPr="0074592F" w:rsidRDefault="00194658" w:rsidP="001946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очередной год</w:t>
            </w:r>
          </w:p>
        </w:tc>
        <w:tc>
          <w:tcPr>
            <w:tcW w:w="1276" w:type="dxa"/>
            <w:vAlign w:val="center"/>
          </w:tcPr>
          <w:p w:rsidR="00194658" w:rsidRPr="0074592F" w:rsidRDefault="00194658" w:rsidP="001946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первый год планового периода (N)</w:t>
            </w:r>
          </w:p>
        </w:tc>
        <w:tc>
          <w:tcPr>
            <w:tcW w:w="1275" w:type="dxa"/>
            <w:vAlign w:val="center"/>
          </w:tcPr>
          <w:p w:rsidR="00194658" w:rsidRPr="0074592F" w:rsidRDefault="00194658" w:rsidP="001946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(N + 1)</w:t>
            </w:r>
          </w:p>
        </w:tc>
        <w:tc>
          <w:tcPr>
            <w:tcW w:w="1276" w:type="dxa"/>
            <w:vAlign w:val="center"/>
          </w:tcPr>
          <w:p w:rsidR="00194658" w:rsidRPr="0074592F" w:rsidRDefault="00194658" w:rsidP="001946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(N + 2)</w:t>
            </w:r>
          </w:p>
        </w:tc>
        <w:tc>
          <w:tcPr>
            <w:tcW w:w="2835" w:type="dxa"/>
            <w:vAlign w:val="center"/>
          </w:tcPr>
          <w:p w:rsidR="00194658" w:rsidRPr="0074592F" w:rsidRDefault="00194658" w:rsidP="00194658">
            <w:pPr>
              <w:pStyle w:val="ConsPlusNormal"/>
              <w:ind w:firstLine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программных мероприятий</w:t>
            </w:r>
          </w:p>
        </w:tc>
      </w:tr>
      <w:tr w:rsidR="00194658" w:rsidRPr="0074592F" w:rsidTr="00EA33D5">
        <w:tc>
          <w:tcPr>
            <w:tcW w:w="660" w:type="dxa"/>
            <w:vAlign w:val="center"/>
          </w:tcPr>
          <w:p w:rsidR="00194658" w:rsidRPr="0074592F" w:rsidRDefault="00194658" w:rsidP="005178B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21" w:type="dxa"/>
            <w:vAlign w:val="center"/>
          </w:tcPr>
          <w:p w:rsidR="00194658" w:rsidRPr="0074592F" w:rsidRDefault="00194658" w:rsidP="00194658">
            <w:pPr>
              <w:pStyle w:val="ConsPlusNormal"/>
              <w:ind w:hanging="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94658" w:rsidRPr="0074592F" w:rsidRDefault="00194658" w:rsidP="00194658">
            <w:pPr>
              <w:pStyle w:val="ConsPlusNormal"/>
              <w:ind w:hanging="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194658" w:rsidRPr="0074592F" w:rsidRDefault="00194658" w:rsidP="00194658">
            <w:pPr>
              <w:pStyle w:val="ConsPlusNormal"/>
              <w:ind w:hanging="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194658" w:rsidRPr="0074592F" w:rsidRDefault="00194658" w:rsidP="00194658">
            <w:pPr>
              <w:pStyle w:val="ConsPlusNormal"/>
              <w:ind w:hanging="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194658" w:rsidRPr="0074592F" w:rsidRDefault="00194658" w:rsidP="00194658">
            <w:pPr>
              <w:pStyle w:val="ConsPlusNormal"/>
              <w:ind w:hanging="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194658" w:rsidRPr="0074592F" w:rsidRDefault="00194658" w:rsidP="00194658">
            <w:pPr>
              <w:pStyle w:val="ConsPlusNormal"/>
              <w:ind w:hanging="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vAlign w:val="center"/>
          </w:tcPr>
          <w:p w:rsidR="00194658" w:rsidRPr="0074592F" w:rsidRDefault="00194658" w:rsidP="00194658">
            <w:pPr>
              <w:pStyle w:val="ConsPlusNormal"/>
              <w:ind w:hanging="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194658" w:rsidRPr="0074592F" w:rsidRDefault="00194658" w:rsidP="00194658">
            <w:pPr>
              <w:pStyle w:val="ConsPlusNormal"/>
              <w:ind w:hanging="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5" w:type="dxa"/>
            <w:vAlign w:val="center"/>
          </w:tcPr>
          <w:p w:rsidR="00194658" w:rsidRPr="0074592F" w:rsidRDefault="00194658" w:rsidP="00194658">
            <w:pPr>
              <w:pStyle w:val="ConsPlusNormal"/>
              <w:ind w:hanging="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94658" w:rsidRPr="0074592F" w:rsidTr="00EA33D5">
        <w:tc>
          <w:tcPr>
            <w:tcW w:w="12111" w:type="dxa"/>
            <w:gridSpan w:val="9"/>
          </w:tcPr>
          <w:p w:rsidR="00194658" w:rsidRPr="00F052F8" w:rsidRDefault="00194658" w:rsidP="00976405">
            <w:pPr>
              <w:pStyle w:val="ConsPlusNorma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Муниципальная программа </w:t>
            </w:r>
            <w:r w:rsidR="00EA33D5" w:rsidRPr="00F052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управлению муниципальным имуществом и земельными ресурсами </w:t>
            </w:r>
            <w:r w:rsidR="00976405">
              <w:rPr>
                <w:rFonts w:ascii="Times New Roman" w:hAnsi="Times New Roman" w:cs="Times New Roman"/>
                <w:b/>
                <w:sz w:val="28"/>
                <w:szCs w:val="28"/>
              </w:rPr>
              <w:t>Екатерининского сельского поселения</w:t>
            </w:r>
          </w:p>
        </w:tc>
        <w:tc>
          <w:tcPr>
            <w:tcW w:w="2835" w:type="dxa"/>
          </w:tcPr>
          <w:p w:rsidR="00194658" w:rsidRPr="0074592F" w:rsidRDefault="00194658" w:rsidP="005178B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4658" w:rsidRPr="0074592F" w:rsidTr="00EA33D5">
        <w:tc>
          <w:tcPr>
            <w:tcW w:w="660" w:type="dxa"/>
          </w:tcPr>
          <w:p w:rsidR="00194658" w:rsidRPr="0074592F" w:rsidRDefault="00194658" w:rsidP="005178B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21" w:type="dxa"/>
          </w:tcPr>
          <w:p w:rsidR="00194658" w:rsidRPr="00F052F8" w:rsidRDefault="00194658" w:rsidP="0019465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F8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</w:t>
            </w:r>
          </w:p>
          <w:p w:rsidR="00F052F8" w:rsidRPr="00F052F8" w:rsidRDefault="00F052F8" w:rsidP="0019465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F8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134" w:type="dxa"/>
          </w:tcPr>
          <w:p w:rsidR="00194658" w:rsidRPr="00F052F8" w:rsidRDefault="00F052F8" w:rsidP="005178B8">
            <w:pPr>
              <w:pStyle w:val="ConsPlusNormal"/>
              <w:ind w:hanging="6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F8">
              <w:rPr>
                <w:rFonts w:ascii="Times New Roman" w:hAnsi="Times New Roman" w:cs="Times New Roman"/>
                <w:b/>
                <w:sz w:val="28"/>
                <w:szCs w:val="28"/>
              </w:rPr>
              <w:t>тыс</w:t>
            </w:r>
            <w:proofErr w:type="gramStart"/>
            <w:r w:rsidRPr="00F052F8">
              <w:rPr>
                <w:rFonts w:ascii="Times New Roman" w:hAnsi="Times New Roman" w:cs="Times New Roman"/>
                <w:b/>
                <w:sz w:val="28"/>
                <w:szCs w:val="28"/>
              </w:rPr>
              <w:t>.р</w:t>
            </w:r>
            <w:proofErr w:type="gramEnd"/>
            <w:r w:rsidRPr="00F052F8">
              <w:rPr>
                <w:rFonts w:ascii="Times New Roman" w:hAnsi="Times New Roman" w:cs="Times New Roman"/>
                <w:b/>
                <w:sz w:val="28"/>
                <w:szCs w:val="28"/>
              </w:rPr>
              <w:t>уб</w:t>
            </w:r>
            <w:r w:rsidR="005178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194658" w:rsidRPr="00F052F8" w:rsidRDefault="00714704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343</w:t>
            </w:r>
          </w:p>
        </w:tc>
        <w:tc>
          <w:tcPr>
            <w:tcW w:w="1417" w:type="dxa"/>
          </w:tcPr>
          <w:p w:rsidR="00194658" w:rsidRPr="00F052F8" w:rsidRDefault="00035DC7" w:rsidP="00F052F8">
            <w:pPr>
              <w:pStyle w:val="ConsPlusNormal"/>
              <w:ind w:firstLine="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0F7CE9">
              <w:rPr>
                <w:rFonts w:ascii="Times New Roman" w:hAnsi="Times New Roman" w:cs="Times New Roman"/>
                <w:b/>
                <w:sz w:val="28"/>
                <w:szCs w:val="28"/>
              </w:rPr>
              <w:t>40,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194658" w:rsidRPr="00F052F8" w:rsidRDefault="00035DC7" w:rsidP="00F052F8">
            <w:pPr>
              <w:pStyle w:val="ConsPlusNormal"/>
              <w:ind w:firstLine="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0F7CE9">
              <w:rPr>
                <w:rFonts w:ascii="Times New Roman" w:hAnsi="Times New Roman" w:cs="Times New Roman"/>
                <w:b/>
                <w:sz w:val="28"/>
                <w:szCs w:val="28"/>
              </w:rPr>
              <w:t>40,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194658" w:rsidRPr="00F052F8" w:rsidRDefault="000F7CE9" w:rsidP="00F052F8">
            <w:pPr>
              <w:pStyle w:val="ConsPlusNormal"/>
              <w:ind w:firstLine="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  <w:r w:rsidR="00A07F52">
              <w:rPr>
                <w:rFonts w:ascii="Times New Roman" w:hAnsi="Times New Roman" w:cs="Times New Roman"/>
                <w:b/>
                <w:sz w:val="28"/>
                <w:szCs w:val="28"/>
              </w:rPr>
              <w:t>0,</w:t>
            </w:r>
            <w:r w:rsidR="00035DC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194658" w:rsidRPr="00F052F8" w:rsidRDefault="000F7CE9" w:rsidP="00F052F8">
            <w:pPr>
              <w:pStyle w:val="ConsPlusNormal"/>
              <w:ind w:firstLine="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  <w:r w:rsidR="00035DC7">
              <w:rPr>
                <w:rFonts w:ascii="Times New Roman" w:hAnsi="Times New Roman" w:cs="Times New Roman"/>
                <w:b/>
                <w:sz w:val="28"/>
                <w:szCs w:val="28"/>
              </w:rPr>
              <w:t>0,5</w:t>
            </w:r>
          </w:p>
        </w:tc>
        <w:tc>
          <w:tcPr>
            <w:tcW w:w="1276" w:type="dxa"/>
          </w:tcPr>
          <w:p w:rsidR="00194658" w:rsidRPr="0074592F" w:rsidRDefault="00194658" w:rsidP="00F052F8">
            <w:pPr>
              <w:pStyle w:val="ConsPlusNormal"/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94658" w:rsidRPr="0074592F" w:rsidRDefault="00194658" w:rsidP="00F052F8">
            <w:pPr>
              <w:pStyle w:val="ConsPlusNormal"/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4658" w:rsidRPr="0074592F" w:rsidTr="00EA33D5">
        <w:trPr>
          <w:trHeight w:val="732"/>
        </w:trPr>
        <w:tc>
          <w:tcPr>
            <w:tcW w:w="12111" w:type="dxa"/>
            <w:gridSpan w:val="9"/>
          </w:tcPr>
          <w:p w:rsidR="00194658" w:rsidRPr="0074592F" w:rsidRDefault="00194658" w:rsidP="00EA33D5">
            <w:pPr>
              <w:tabs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</w:pPr>
            <w:r w:rsidRPr="0074592F">
              <w:t>Подпрограмма 1</w:t>
            </w:r>
            <w:r w:rsidR="00EA33D5">
              <w:t xml:space="preserve"> «Организация мероприятий по эффективному использованию муниципального имущества».</w:t>
            </w:r>
            <w:r w:rsidR="00EA33D5" w:rsidRPr="0048547B">
              <w:t xml:space="preserve"> </w:t>
            </w:r>
          </w:p>
        </w:tc>
        <w:tc>
          <w:tcPr>
            <w:tcW w:w="2835" w:type="dxa"/>
          </w:tcPr>
          <w:p w:rsidR="00194658" w:rsidRPr="0074592F" w:rsidRDefault="00194658" w:rsidP="005178B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6ED6" w:rsidRPr="0074592F" w:rsidTr="00EA33D5">
        <w:tc>
          <w:tcPr>
            <w:tcW w:w="660" w:type="dxa"/>
          </w:tcPr>
          <w:p w:rsidR="00476ED6" w:rsidRPr="0074592F" w:rsidRDefault="00476ED6" w:rsidP="005178B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D5026" w:rsidRDefault="001D5026" w:rsidP="0019465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ED6" w:rsidRPr="0074592F" w:rsidRDefault="00476ED6" w:rsidP="0019465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Поступление средств от сдачи в аренду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мущ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476ED6" w:rsidRPr="0074592F" w:rsidRDefault="00476ED6" w:rsidP="00EA33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1134" w:type="dxa"/>
          </w:tcPr>
          <w:p w:rsidR="00476ED6" w:rsidRPr="00714704" w:rsidRDefault="00714704" w:rsidP="00EA33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4704">
              <w:rPr>
                <w:rFonts w:ascii="Times New Roman" w:hAnsi="Times New Roman" w:cs="Times New Roman"/>
                <w:sz w:val="28"/>
                <w:szCs w:val="28"/>
              </w:rPr>
              <w:t>343</w:t>
            </w:r>
          </w:p>
        </w:tc>
        <w:tc>
          <w:tcPr>
            <w:tcW w:w="1417" w:type="dxa"/>
          </w:tcPr>
          <w:p w:rsidR="00476ED6" w:rsidRPr="0074592F" w:rsidRDefault="00476ED6" w:rsidP="00EA33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1418" w:type="dxa"/>
          </w:tcPr>
          <w:p w:rsidR="00476ED6" w:rsidRDefault="00476ED6">
            <w:r w:rsidRPr="002C6B8D">
              <w:t>40,0</w:t>
            </w:r>
          </w:p>
        </w:tc>
        <w:tc>
          <w:tcPr>
            <w:tcW w:w="1276" w:type="dxa"/>
          </w:tcPr>
          <w:p w:rsidR="00476ED6" w:rsidRDefault="00476ED6">
            <w:r w:rsidRPr="002C6B8D">
              <w:t>40,0</w:t>
            </w:r>
          </w:p>
        </w:tc>
        <w:tc>
          <w:tcPr>
            <w:tcW w:w="1275" w:type="dxa"/>
          </w:tcPr>
          <w:p w:rsidR="00476ED6" w:rsidRDefault="00476ED6">
            <w:r w:rsidRPr="002C6B8D">
              <w:t>40,0</w:t>
            </w:r>
          </w:p>
        </w:tc>
        <w:tc>
          <w:tcPr>
            <w:tcW w:w="1276" w:type="dxa"/>
          </w:tcPr>
          <w:p w:rsidR="00476ED6" w:rsidRPr="0074592F" w:rsidRDefault="00476ED6" w:rsidP="00EA33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76ED6" w:rsidRPr="0074592F" w:rsidRDefault="00476ED6" w:rsidP="00EA33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00F" w:rsidRPr="0074592F" w:rsidTr="00EA33D5">
        <w:tc>
          <w:tcPr>
            <w:tcW w:w="12111" w:type="dxa"/>
            <w:gridSpan w:val="9"/>
          </w:tcPr>
          <w:p w:rsidR="005F700F" w:rsidRPr="0074592F" w:rsidRDefault="005F700F" w:rsidP="005F700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Подпрограмма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5F700F">
              <w:rPr>
                <w:rFonts w:ascii="Times New Roman" w:hAnsi="Times New Roman" w:cs="Times New Roman"/>
                <w:sz w:val="28"/>
                <w:szCs w:val="28"/>
              </w:rPr>
              <w:t xml:space="preserve">«Организация мероприятий по эффективному использованию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земельных ресурсов</w:t>
            </w:r>
            <w:r w:rsidRPr="005F700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835" w:type="dxa"/>
          </w:tcPr>
          <w:p w:rsidR="005F700F" w:rsidRPr="0074592F" w:rsidRDefault="005F700F" w:rsidP="005178B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704" w:rsidRPr="0074592F" w:rsidTr="00EA33D5">
        <w:tc>
          <w:tcPr>
            <w:tcW w:w="660" w:type="dxa"/>
          </w:tcPr>
          <w:p w:rsidR="00714704" w:rsidRPr="0074592F" w:rsidRDefault="00714704" w:rsidP="005178B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714704" w:rsidRPr="0074592F" w:rsidRDefault="00714704" w:rsidP="004D0E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Поступление средств от сдачи в аренду земельных участков в собственности поселения</w:t>
            </w:r>
          </w:p>
        </w:tc>
        <w:tc>
          <w:tcPr>
            <w:tcW w:w="1134" w:type="dxa"/>
          </w:tcPr>
          <w:p w:rsidR="00714704" w:rsidRDefault="00714704" w:rsidP="004D0E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1134" w:type="dxa"/>
          </w:tcPr>
          <w:p w:rsidR="00714704" w:rsidRDefault="00714704">
            <w:r w:rsidRPr="00C90FD7">
              <w:t>343</w:t>
            </w:r>
          </w:p>
        </w:tc>
        <w:tc>
          <w:tcPr>
            <w:tcW w:w="1417" w:type="dxa"/>
          </w:tcPr>
          <w:p w:rsidR="00714704" w:rsidRDefault="00714704" w:rsidP="004D0E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418" w:type="dxa"/>
          </w:tcPr>
          <w:p w:rsidR="00714704" w:rsidRDefault="00714704" w:rsidP="004D0EC8">
            <w:r w:rsidRPr="00574480">
              <w:t>0,</w:t>
            </w:r>
            <w:r w:rsidR="003670BA">
              <w:t>5</w:t>
            </w:r>
          </w:p>
        </w:tc>
        <w:tc>
          <w:tcPr>
            <w:tcW w:w="1276" w:type="dxa"/>
          </w:tcPr>
          <w:p w:rsidR="00714704" w:rsidRDefault="00714704" w:rsidP="004D0EC8">
            <w:r w:rsidRPr="00574480">
              <w:t>0,</w:t>
            </w:r>
            <w:r w:rsidR="003670BA">
              <w:t>5</w:t>
            </w:r>
          </w:p>
        </w:tc>
        <w:tc>
          <w:tcPr>
            <w:tcW w:w="1275" w:type="dxa"/>
          </w:tcPr>
          <w:p w:rsidR="00714704" w:rsidRDefault="00714704" w:rsidP="004D0EC8">
            <w:r w:rsidRPr="00574480">
              <w:t>0,</w:t>
            </w:r>
            <w:r w:rsidR="003670BA">
              <w:t>5</w:t>
            </w:r>
          </w:p>
        </w:tc>
        <w:tc>
          <w:tcPr>
            <w:tcW w:w="1276" w:type="dxa"/>
          </w:tcPr>
          <w:p w:rsidR="00714704" w:rsidRPr="0074592F" w:rsidRDefault="00714704" w:rsidP="00F052F8">
            <w:pPr>
              <w:pStyle w:val="ConsPlusNormal"/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14704" w:rsidRPr="0074592F" w:rsidRDefault="00714704" w:rsidP="00F052F8">
            <w:pPr>
              <w:pStyle w:val="ConsPlusNormal"/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704" w:rsidRPr="0074592F" w:rsidTr="00EA33D5">
        <w:tc>
          <w:tcPr>
            <w:tcW w:w="660" w:type="dxa"/>
          </w:tcPr>
          <w:p w:rsidR="00714704" w:rsidRPr="0074592F" w:rsidRDefault="00714704" w:rsidP="005178B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714704" w:rsidRDefault="00714704" w:rsidP="0019465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  <w:p w:rsidR="00714704" w:rsidRPr="0074592F" w:rsidRDefault="00714704" w:rsidP="00476E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Поступление средств от реализации земельных участков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сельхозназначения</w:t>
            </w:r>
            <w:proofErr w:type="spellEnd"/>
          </w:p>
        </w:tc>
        <w:tc>
          <w:tcPr>
            <w:tcW w:w="1134" w:type="dxa"/>
          </w:tcPr>
          <w:p w:rsidR="00714704" w:rsidRPr="0074592F" w:rsidRDefault="00714704" w:rsidP="005178B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1134" w:type="dxa"/>
          </w:tcPr>
          <w:p w:rsidR="00714704" w:rsidRDefault="00714704">
            <w:r w:rsidRPr="00C90FD7">
              <w:t>343</w:t>
            </w:r>
          </w:p>
        </w:tc>
        <w:tc>
          <w:tcPr>
            <w:tcW w:w="1417" w:type="dxa"/>
          </w:tcPr>
          <w:p w:rsidR="00714704" w:rsidRDefault="00714704" w:rsidP="00F052F8">
            <w:pPr>
              <w:pStyle w:val="ConsPlusNormal"/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500,0</w:t>
            </w:r>
          </w:p>
        </w:tc>
        <w:tc>
          <w:tcPr>
            <w:tcW w:w="1418" w:type="dxa"/>
          </w:tcPr>
          <w:p w:rsidR="00714704" w:rsidRDefault="00714704" w:rsidP="00F052F8">
            <w:pPr>
              <w:pStyle w:val="ConsPlusNormal"/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</w:t>
            </w:r>
          </w:p>
        </w:tc>
        <w:tc>
          <w:tcPr>
            <w:tcW w:w="1276" w:type="dxa"/>
          </w:tcPr>
          <w:p w:rsidR="00714704" w:rsidRDefault="00714704" w:rsidP="00F052F8">
            <w:pPr>
              <w:pStyle w:val="ConsPlusNormal"/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</w:t>
            </w:r>
          </w:p>
        </w:tc>
        <w:tc>
          <w:tcPr>
            <w:tcW w:w="1275" w:type="dxa"/>
          </w:tcPr>
          <w:p w:rsidR="00714704" w:rsidRDefault="00714704" w:rsidP="00F052F8">
            <w:pPr>
              <w:pStyle w:val="ConsPlusNormal"/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</w:t>
            </w:r>
          </w:p>
        </w:tc>
        <w:tc>
          <w:tcPr>
            <w:tcW w:w="1276" w:type="dxa"/>
          </w:tcPr>
          <w:p w:rsidR="00714704" w:rsidRPr="0074592F" w:rsidRDefault="00714704" w:rsidP="00F052F8">
            <w:pPr>
              <w:pStyle w:val="ConsPlusNormal"/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14704" w:rsidRPr="0074592F" w:rsidRDefault="00714704" w:rsidP="00F052F8">
            <w:pPr>
              <w:pStyle w:val="ConsPlusNormal"/>
              <w:ind w:firstLine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4658" w:rsidRPr="0074592F" w:rsidRDefault="00194658" w:rsidP="001946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052F8" w:rsidRPr="00254292" w:rsidRDefault="00F052F8" w:rsidP="00F052F8">
      <w:pPr>
        <w:pStyle w:val="1"/>
        <w:ind w:firstLine="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54292">
        <w:rPr>
          <w:sz w:val="28"/>
          <w:szCs w:val="28"/>
        </w:rPr>
        <w:t>Приложение № 2</w:t>
      </w:r>
    </w:p>
    <w:p w:rsidR="00F052F8" w:rsidRPr="00254292" w:rsidRDefault="00F052F8" w:rsidP="00F052F8">
      <w:pPr>
        <w:spacing w:after="0" w:line="240" w:lineRule="auto"/>
        <w:jc w:val="both"/>
      </w:pP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  <w:t xml:space="preserve">к Муниципальной программе </w:t>
      </w:r>
      <w:proofErr w:type="gramStart"/>
      <w:r w:rsidRPr="00254292">
        <w:t>по</w:t>
      </w:r>
      <w:proofErr w:type="gramEnd"/>
    </w:p>
    <w:p w:rsidR="00F052F8" w:rsidRPr="00254292" w:rsidRDefault="00F052F8" w:rsidP="00F052F8">
      <w:pPr>
        <w:spacing w:after="0" w:line="240" w:lineRule="auto"/>
        <w:jc w:val="both"/>
      </w:pP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  <w:t>управлению муниципальным имуществом</w:t>
      </w:r>
    </w:p>
    <w:p w:rsidR="00F052F8" w:rsidRPr="00254292" w:rsidRDefault="00F052F8" w:rsidP="00F052F8">
      <w:pPr>
        <w:spacing w:after="0" w:line="240" w:lineRule="auto"/>
        <w:jc w:val="both"/>
      </w:pP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  <w:t xml:space="preserve">и земельными ресурсами </w:t>
      </w:r>
      <w:proofErr w:type="gramStart"/>
      <w:r w:rsidR="000F7CE9" w:rsidRPr="00254292">
        <w:t>Екатерининского</w:t>
      </w:r>
      <w:proofErr w:type="gramEnd"/>
      <w:r w:rsidRPr="00254292">
        <w:t xml:space="preserve"> </w:t>
      </w:r>
    </w:p>
    <w:p w:rsidR="00F052F8" w:rsidRPr="00254292" w:rsidRDefault="00F052F8" w:rsidP="00F052F8">
      <w:pPr>
        <w:spacing w:after="0" w:line="240" w:lineRule="auto"/>
        <w:jc w:val="both"/>
      </w:pP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Pr="00254292">
        <w:tab/>
      </w:r>
      <w:r w:rsidR="000F7CE9" w:rsidRPr="00254292">
        <w:t>сельского поселения</w:t>
      </w:r>
      <w:r w:rsidRPr="00254292">
        <w:t xml:space="preserve"> на 201</w:t>
      </w:r>
      <w:r w:rsidR="000F7CE9" w:rsidRPr="00254292">
        <w:t>7</w:t>
      </w:r>
      <w:r w:rsidRPr="00254292">
        <w:t>-201</w:t>
      </w:r>
      <w:r w:rsidR="000F7CE9" w:rsidRPr="00254292">
        <w:t>9</w:t>
      </w:r>
      <w:r w:rsidRPr="00254292">
        <w:t xml:space="preserve"> г.г.</w:t>
      </w:r>
    </w:p>
    <w:p w:rsidR="00F052F8" w:rsidRPr="00254292" w:rsidRDefault="00F052F8" w:rsidP="00F052F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52F8" w:rsidRPr="00254292" w:rsidRDefault="00F052F8" w:rsidP="00F052F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292">
        <w:rPr>
          <w:rFonts w:ascii="Times New Roman" w:hAnsi="Times New Roman" w:cs="Times New Roman"/>
          <w:b/>
          <w:sz w:val="28"/>
          <w:szCs w:val="28"/>
        </w:rPr>
        <w:t>Финансовое обеспечение реализации муниципальной программы по управлению муниц</w:t>
      </w:r>
      <w:r w:rsidR="000F7CE9" w:rsidRPr="00254292">
        <w:rPr>
          <w:rFonts w:ascii="Times New Roman" w:hAnsi="Times New Roman" w:cs="Times New Roman"/>
          <w:b/>
          <w:sz w:val="28"/>
          <w:szCs w:val="28"/>
        </w:rPr>
        <w:t>ипальным имуществом и земельными ресурсами Екатерининского сельского поселения</w:t>
      </w:r>
      <w:r w:rsidRPr="00254292">
        <w:rPr>
          <w:rFonts w:ascii="Times New Roman" w:hAnsi="Times New Roman" w:cs="Times New Roman"/>
          <w:b/>
          <w:sz w:val="28"/>
          <w:szCs w:val="28"/>
        </w:rPr>
        <w:t xml:space="preserve"> за счет средств </w:t>
      </w:r>
      <w:r w:rsidR="000F7CE9" w:rsidRPr="00254292">
        <w:rPr>
          <w:rFonts w:ascii="Times New Roman" w:hAnsi="Times New Roman" w:cs="Times New Roman"/>
          <w:b/>
          <w:sz w:val="28"/>
          <w:szCs w:val="28"/>
        </w:rPr>
        <w:t xml:space="preserve">местного </w:t>
      </w:r>
      <w:r w:rsidRPr="00254292">
        <w:rPr>
          <w:rFonts w:ascii="Times New Roman" w:hAnsi="Times New Roman" w:cs="Times New Roman"/>
          <w:b/>
          <w:sz w:val="28"/>
          <w:szCs w:val="28"/>
        </w:rPr>
        <w:t>бюджета</w:t>
      </w:r>
      <w:r w:rsidR="000F7CE9" w:rsidRPr="002542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65"/>
        <w:gridCol w:w="2500"/>
        <w:gridCol w:w="851"/>
        <w:gridCol w:w="992"/>
        <w:gridCol w:w="2126"/>
        <w:gridCol w:w="1276"/>
        <w:gridCol w:w="1276"/>
        <w:gridCol w:w="1134"/>
        <w:gridCol w:w="1276"/>
        <w:gridCol w:w="1417"/>
      </w:tblGrid>
      <w:tr w:rsidR="00F052F8" w:rsidRPr="00254292" w:rsidTr="003B1A91">
        <w:tc>
          <w:tcPr>
            <w:tcW w:w="2665" w:type="dxa"/>
            <w:vMerge w:val="restart"/>
            <w:vAlign w:val="center"/>
          </w:tcPr>
          <w:p w:rsidR="00F052F8" w:rsidRPr="00254292" w:rsidRDefault="00F052F8" w:rsidP="00F052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мероприятия, мероприятия</w:t>
            </w:r>
          </w:p>
        </w:tc>
        <w:tc>
          <w:tcPr>
            <w:tcW w:w="2500" w:type="dxa"/>
            <w:vMerge w:val="restart"/>
            <w:vAlign w:val="center"/>
          </w:tcPr>
          <w:p w:rsidR="00F052F8" w:rsidRPr="00254292" w:rsidRDefault="00F052F8" w:rsidP="00F052F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соисполнители, участники (ГРБС)</w:t>
            </w:r>
          </w:p>
        </w:tc>
        <w:tc>
          <w:tcPr>
            <w:tcW w:w="5245" w:type="dxa"/>
            <w:gridSpan w:val="4"/>
            <w:vAlign w:val="center"/>
          </w:tcPr>
          <w:p w:rsidR="00F052F8" w:rsidRPr="00254292" w:rsidRDefault="00F052F8" w:rsidP="00F052F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5103" w:type="dxa"/>
            <w:gridSpan w:val="4"/>
            <w:vAlign w:val="center"/>
          </w:tcPr>
          <w:p w:rsidR="00F052F8" w:rsidRPr="00254292" w:rsidRDefault="00F052F8" w:rsidP="00F052F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hyperlink w:anchor="P394" w:history="1">
              <w:r w:rsidRPr="00254292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</w:tr>
      <w:tr w:rsidR="00F052F8" w:rsidRPr="00254292" w:rsidTr="00D808C7">
        <w:trPr>
          <w:trHeight w:val="1187"/>
        </w:trPr>
        <w:tc>
          <w:tcPr>
            <w:tcW w:w="2665" w:type="dxa"/>
            <w:vMerge/>
          </w:tcPr>
          <w:p w:rsidR="00F052F8" w:rsidRPr="00254292" w:rsidRDefault="00F052F8" w:rsidP="005178B8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Merge/>
          </w:tcPr>
          <w:p w:rsidR="00F052F8" w:rsidRPr="00254292" w:rsidRDefault="00F052F8" w:rsidP="00F052F8">
            <w:pPr>
              <w:ind w:firstLine="29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992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2542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276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 xml:space="preserve">КВР </w:t>
            </w:r>
            <w:hyperlink w:anchor="P395" w:history="1">
              <w:r w:rsidRPr="00254292">
                <w:rPr>
                  <w:rFonts w:ascii="Times New Roman" w:hAnsi="Times New Roman" w:cs="Times New Roman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1276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очередной год</w:t>
            </w:r>
          </w:p>
        </w:tc>
        <w:tc>
          <w:tcPr>
            <w:tcW w:w="1134" w:type="dxa"/>
            <w:vAlign w:val="center"/>
          </w:tcPr>
          <w:p w:rsidR="00F052F8" w:rsidRPr="00254292" w:rsidRDefault="00D808C7" w:rsidP="00D808C7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1-й</w:t>
            </w:r>
            <w:r w:rsidR="00F052F8" w:rsidRPr="00254292">
              <w:rPr>
                <w:rFonts w:ascii="Times New Roman" w:hAnsi="Times New Roman" w:cs="Times New Roman"/>
                <w:sz w:val="24"/>
                <w:szCs w:val="24"/>
              </w:rPr>
              <w:t xml:space="preserve"> год планов</w:t>
            </w:r>
            <w:proofErr w:type="gramStart"/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F052F8" w:rsidRPr="002542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052F8" w:rsidRPr="002542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F052F8" w:rsidRPr="00254292">
              <w:rPr>
                <w:rFonts w:ascii="Times New Roman" w:hAnsi="Times New Roman" w:cs="Times New Roman"/>
                <w:sz w:val="24"/>
                <w:szCs w:val="24"/>
              </w:rPr>
              <w:t>ериода (N)</w:t>
            </w:r>
          </w:p>
        </w:tc>
        <w:tc>
          <w:tcPr>
            <w:tcW w:w="1276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(N + 1)</w:t>
            </w:r>
          </w:p>
        </w:tc>
        <w:tc>
          <w:tcPr>
            <w:tcW w:w="1417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(N + 2)</w:t>
            </w:r>
          </w:p>
        </w:tc>
      </w:tr>
      <w:tr w:rsidR="00F052F8" w:rsidRPr="00254292" w:rsidTr="003B1A91">
        <w:tc>
          <w:tcPr>
            <w:tcW w:w="2665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00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F052F8" w:rsidRPr="00254292" w:rsidRDefault="00F052F8" w:rsidP="00F052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:rsidR="00F052F8" w:rsidRPr="00254292" w:rsidRDefault="00D808C7" w:rsidP="00D808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808C7" w:rsidRPr="00254292" w:rsidTr="00D808C7">
        <w:trPr>
          <w:trHeight w:val="1339"/>
        </w:trPr>
        <w:tc>
          <w:tcPr>
            <w:tcW w:w="2665" w:type="dxa"/>
          </w:tcPr>
          <w:p w:rsidR="00D808C7" w:rsidRPr="00254292" w:rsidRDefault="00D808C7" w:rsidP="00D808C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Мун</w:t>
            </w:r>
            <w:proofErr w:type="gramStart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gram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рограмма</w:t>
            </w:r>
            <w:proofErr w:type="spell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управлению муниципальным имуществом и </w:t>
            </w:r>
            <w:proofErr w:type="spellStart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земел</w:t>
            </w:r>
            <w:proofErr w:type="spell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. ресурсами</w:t>
            </w:r>
          </w:p>
        </w:tc>
        <w:tc>
          <w:tcPr>
            <w:tcW w:w="2500" w:type="dxa"/>
          </w:tcPr>
          <w:p w:rsidR="00D808C7" w:rsidRPr="00254292" w:rsidRDefault="00D808C7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D808C7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D808C7" w:rsidRPr="00254292" w:rsidRDefault="008A1577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D808C7" w:rsidRPr="00254292" w:rsidRDefault="008A1577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08 0 00 00000</w:t>
            </w:r>
          </w:p>
        </w:tc>
        <w:tc>
          <w:tcPr>
            <w:tcW w:w="1276" w:type="dxa"/>
          </w:tcPr>
          <w:p w:rsidR="00D808C7" w:rsidRPr="00254292" w:rsidRDefault="008A1577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D808C7" w:rsidRPr="00254292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368,00</w:t>
            </w:r>
          </w:p>
        </w:tc>
        <w:tc>
          <w:tcPr>
            <w:tcW w:w="1134" w:type="dxa"/>
          </w:tcPr>
          <w:p w:rsidR="00D808C7" w:rsidRPr="00254292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418,00</w:t>
            </w:r>
          </w:p>
        </w:tc>
        <w:tc>
          <w:tcPr>
            <w:tcW w:w="1276" w:type="dxa"/>
          </w:tcPr>
          <w:p w:rsidR="00D808C7" w:rsidRPr="00254292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418,00</w:t>
            </w:r>
          </w:p>
        </w:tc>
        <w:tc>
          <w:tcPr>
            <w:tcW w:w="1417" w:type="dxa"/>
          </w:tcPr>
          <w:p w:rsidR="00D808C7" w:rsidRPr="00254292" w:rsidRDefault="00D808C7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DFD" w:rsidRPr="00254292" w:rsidTr="003B1A91">
        <w:tc>
          <w:tcPr>
            <w:tcW w:w="2665" w:type="dxa"/>
          </w:tcPr>
          <w:p w:rsidR="00AB5DFD" w:rsidRPr="00254292" w:rsidRDefault="00AB5DFD" w:rsidP="00D808C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1</w:t>
            </w: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мероприятий по эффект</w:t>
            </w:r>
            <w:proofErr w:type="gramStart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спольз</w:t>
            </w:r>
            <w:proofErr w:type="spell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мун</w:t>
            </w:r>
            <w:proofErr w:type="spell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. имущества</w:t>
            </w:r>
          </w:p>
        </w:tc>
        <w:tc>
          <w:tcPr>
            <w:tcW w:w="2500" w:type="dxa"/>
          </w:tcPr>
          <w:p w:rsidR="00AB5DFD" w:rsidRPr="00254292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AB5DFD" w:rsidRDefault="00AB5DFD">
            <w:r w:rsidRPr="00AF7408">
              <w:rPr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AB5DFD" w:rsidRPr="00254292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AB5DFD" w:rsidRPr="00254292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08 1 00 00000</w:t>
            </w:r>
          </w:p>
        </w:tc>
        <w:tc>
          <w:tcPr>
            <w:tcW w:w="1276" w:type="dxa"/>
          </w:tcPr>
          <w:p w:rsidR="00AB5DFD" w:rsidRPr="00254292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AB5DFD" w:rsidRPr="00254292" w:rsidRDefault="00AB5DFD" w:rsidP="00CA0F5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134" w:type="dxa"/>
          </w:tcPr>
          <w:p w:rsidR="00AB5DFD" w:rsidRPr="00254292" w:rsidRDefault="00AB5DFD" w:rsidP="00CA0F5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276" w:type="dxa"/>
          </w:tcPr>
          <w:p w:rsidR="00AB5DFD" w:rsidRPr="00254292" w:rsidRDefault="00AB5DFD" w:rsidP="00CA0F5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417" w:type="dxa"/>
          </w:tcPr>
          <w:p w:rsidR="00AB5DFD" w:rsidRPr="00254292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0BA" w:rsidRPr="00254292" w:rsidTr="003B1A91">
        <w:tc>
          <w:tcPr>
            <w:tcW w:w="2665" w:type="dxa"/>
          </w:tcPr>
          <w:p w:rsidR="003670BA" w:rsidRPr="00254292" w:rsidRDefault="003670BA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1.1. Управление имуществом</w:t>
            </w:r>
          </w:p>
          <w:p w:rsidR="003670BA" w:rsidRPr="00254292" w:rsidRDefault="003670BA" w:rsidP="00F27A4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0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исполнитель основного мероприятия (участник)</w:t>
            </w:r>
          </w:p>
        </w:tc>
        <w:tc>
          <w:tcPr>
            <w:tcW w:w="851" w:type="dxa"/>
          </w:tcPr>
          <w:p w:rsidR="003670BA" w:rsidRDefault="003670BA">
            <w:r w:rsidRPr="00AF7408">
              <w:rPr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08 1 01 00000</w:t>
            </w:r>
          </w:p>
        </w:tc>
        <w:tc>
          <w:tcPr>
            <w:tcW w:w="1276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3670BA" w:rsidRPr="00254292" w:rsidRDefault="00AB5DFD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134" w:type="dxa"/>
          </w:tcPr>
          <w:p w:rsidR="003670BA" w:rsidRPr="00254292" w:rsidRDefault="00AB5DFD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276" w:type="dxa"/>
          </w:tcPr>
          <w:p w:rsidR="003670BA" w:rsidRPr="00254292" w:rsidRDefault="00AB5DFD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417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0BA" w:rsidRPr="00254292" w:rsidTr="003B1A91">
        <w:tc>
          <w:tcPr>
            <w:tcW w:w="2665" w:type="dxa"/>
          </w:tcPr>
          <w:p w:rsidR="003670BA" w:rsidRPr="00AB5DFD" w:rsidRDefault="003670BA" w:rsidP="00F27A4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  <w:p w:rsidR="003670BA" w:rsidRPr="00AB5DFD" w:rsidRDefault="003670BA" w:rsidP="00F27A4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Инвентаризация имущества</w:t>
            </w:r>
          </w:p>
        </w:tc>
        <w:tc>
          <w:tcPr>
            <w:tcW w:w="2500" w:type="dxa"/>
          </w:tcPr>
          <w:p w:rsidR="003670BA" w:rsidRPr="00AB5DFD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исполнитель основного мероприятия (участник)</w:t>
            </w:r>
          </w:p>
        </w:tc>
        <w:tc>
          <w:tcPr>
            <w:tcW w:w="851" w:type="dxa"/>
          </w:tcPr>
          <w:p w:rsidR="003670BA" w:rsidRPr="00AB5DFD" w:rsidRDefault="003670BA">
            <w:r w:rsidRPr="00AB5DFD">
              <w:rPr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3670BA" w:rsidRPr="00AB5DFD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3670BA" w:rsidRPr="00AB5DFD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08 1 01 2И010</w:t>
            </w:r>
          </w:p>
        </w:tc>
        <w:tc>
          <w:tcPr>
            <w:tcW w:w="1276" w:type="dxa"/>
          </w:tcPr>
          <w:p w:rsidR="003670BA" w:rsidRPr="00AB5DFD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3670BA" w:rsidRPr="00AB5DFD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</w:tcPr>
          <w:p w:rsidR="003670BA" w:rsidRPr="00AB5DFD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276" w:type="dxa"/>
          </w:tcPr>
          <w:p w:rsidR="003670BA" w:rsidRPr="00AB5DFD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417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0BA" w:rsidRPr="00254292" w:rsidTr="00D808C7">
        <w:trPr>
          <w:trHeight w:val="984"/>
        </w:trPr>
        <w:tc>
          <w:tcPr>
            <w:tcW w:w="2665" w:type="dxa"/>
          </w:tcPr>
          <w:p w:rsidR="003670BA" w:rsidRPr="00254292" w:rsidRDefault="003670BA" w:rsidP="00FF2D9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  <w:p w:rsidR="003670BA" w:rsidRPr="00254292" w:rsidRDefault="003670BA" w:rsidP="00FF2D9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кв.м. арендной платы </w:t>
            </w:r>
            <w:r w:rsidR="00EF575A">
              <w:rPr>
                <w:rFonts w:ascii="Times New Roman" w:hAnsi="Times New Roman" w:cs="Times New Roman"/>
                <w:sz w:val="24"/>
                <w:szCs w:val="24"/>
              </w:rPr>
              <w:t xml:space="preserve">за аренду </w:t>
            </w: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муниципального имущества</w:t>
            </w:r>
          </w:p>
        </w:tc>
        <w:tc>
          <w:tcPr>
            <w:tcW w:w="2500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исполнитель основного мероприятия (участник)</w:t>
            </w:r>
          </w:p>
        </w:tc>
        <w:tc>
          <w:tcPr>
            <w:tcW w:w="851" w:type="dxa"/>
          </w:tcPr>
          <w:p w:rsidR="003670BA" w:rsidRDefault="003670BA">
            <w:r w:rsidRPr="00AF7408">
              <w:rPr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08 1 01 2И020</w:t>
            </w:r>
          </w:p>
        </w:tc>
        <w:tc>
          <w:tcPr>
            <w:tcW w:w="1276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134" w:type="dxa"/>
          </w:tcPr>
          <w:p w:rsidR="003670BA" w:rsidRPr="00254292" w:rsidRDefault="00035DC7" w:rsidP="00A8300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670B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:rsidR="003670BA" w:rsidRPr="00254292" w:rsidRDefault="00035DC7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670B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417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DFD" w:rsidRPr="00254292" w:rsidTr="003B1A91">
        <w:tc>
          <w:tcPr>
            <w:tcW w:w="2665" w:type="dxa"/>
          </w:tcPr>
          <w:p w:rsidR="00AB5DFD" w:rsidRPr="00254292" w:rsidRDefault="00AB5DFD" w:rsidP="00FF2D9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 xml:space="preserve"> 1.1.4.</w:t>
            </w:r>
          </w:p>
          <w:p w:rsidR="00AB5DFD" w:rsidRPr="00254292" w:rsidRDefault="00AB5DFD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по </w:t>
            </w:r>
            <w:proofErr w:type="spellStart"/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содерж</w:t>
            </w:r>
            <w:proofErr w:type="spellEnd"/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. имущества муниципальной казны</w:t>
            </w:r>
          </w:p>
        </w:tc>
        <w:tc>
          <w:tcPr>
            <w:tcW w:w="2500" w:type="dxa"/>
          </w:tcPr>
          <w:p w:rsidR="00AB5DFD" w:rsidRPr="00254292" w:rsidRDefault="00AB5DFD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исполнитель основного мероприятия (участник)</w:t>
            </w:r>
          </w:p>
        </w:tc>
        <w:tc>
          <w:tcPr>
            <w:tcW w:w="851" w:type="dxa"/>
          </w:tcPr>
          <w:p w:rsidR="00AB5DFD" w:rsidRDefault="00AB5DFD">
            <w:r w:rsidRPr="00AF7408">
              <w:rPr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AB5DFD" w:rsidRPr="00254292" w:rsidRDefault="00AB5DFD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AB5DFD" w:rsidRPr="00254292" w:rsidRDefault="00AB5DFD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08 1 01 2И030</w:t>
            </w:r>
          </w:p>
        </w:tc>
        <w:tc>
          <w:tcPr>
            <w:tcW w:w="1276" w:type="dxa"/>
          </w:tcPr>
          <w:p w:rsidR="00AB5DFD" w:rsidRPr="00254292" w:rsidRDefault="00AB5DFD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AB5DFD" w:rsidRPr="00AB5DFD" w:rsidRDefault="00AB5DFD" w:rsidP="00CA0F5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</w:tcPr>
          <w:p w:rsidR="00AB5DFD" w:rsidRPr="00AB5DFD" w:rsidRDefault="00AB5DFD" w:rsidP="00CA0F5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276" w:type="dxa"/>
          </w:tcPr>
          <w:p w:rsidR="00AB5DFD" w:rsidRPr="00AB5DFD" w:rsidRDefault="00AB5DFD" w:rsidP="00CA0F5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5DFD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417" w:type="dxa"/>
          </w:tcPr>
          <w:p w:rsidR="00AB5DFD" w:rsidRPr="00254292" w:rsidRDefault="00AB5DFD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0BA" w:rsidRPr="00254292" w:rsidTr="003B1A91">
        <w:tc>
          <w:tcPr>
            <w:tcW w:w="2665" w:type="dxa"/>
          </w:tcPr>
          <w:p w:rsidR="003670BA" w:rsidRPr="00254292" w:rsidRDefault="003670BA" w:rsidP="00D808C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2 </w:t>
            </w:r>
            <w:proofErr w:type="spellStart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</w:t>
            </w:r>
            <w:proofErr w:type="spell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. мероприятий по эффект</w:t>
            </w:r>
            <w:proofErr w:type="gramStart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спольз</w:t>
            </w:r>
            <w:proofErr w:type="spellEnd"/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земельных ресурсов</w:t>
            </w:r>
          </w:p>
        </w:tc>
        <w:tc>
          <w:tcPr>
            <w:tcW w:w="2500" w:type="dxa"/>
          </w:tcPr>
          <w:p w:rsidR="003670BA" w:rsidRPr="00254292" w:rsidRDefault="003670BA" w:rsidP="003B1A91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3670BA" w:rsidRDefault="003670BA">
            <w:r w:rsidRPr="00AF7408">
              <w:rPr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3670BA" w:rsidRPr="00254292" w:rsidRDefault="003670BA" w:rsidP="003B1A91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3670BA" w:rsidRPr="00254292" w:rsidRDefault="003670BA" w:rsidP="003B1A91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08 2 00 00000</w:t>
            </w:r>
          </w:p>
        </w:tc>
        <w:tc>
          <w:tcPr>
            <w:tcW w:w="1276" w:type="dxa"/>
          </w:tcPr>
          <w:p w:rsidR="003670BA" w:rsidRPr="00254292" w:rsidRDefault="003670BA" w:rsidP="003B1A91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b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3670BA" w:rsidRPr="00254292" w:rsidRDefault="00EF575A" w:rsidP="004544D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  <w:r w:rsidR="003670B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:rsidR="003670BA" w:rsidRPr="00254292" w:rsidRDefault="00EF575A" w:rsidP="004544D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  <w:r w:rsidR="003670B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:rsidR="003670BA" w:rsidRPr="00254292" w:rsidRDefault="00EF575A" w:rsidP="004544D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  <w:r w:rsidR="003670B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417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70BA" w:rsidRPr="00254292" w:rsidTr="003B1A91">
        <w:tc>
          <w:tcPr>
            <w:tcW w:w="2665" w:type="dxa"/>
          </w:tcPr>
          <w:p w:rsidR="003670BA" w:rsidRPr="00254292" w:rsidRDefault="003670BA" w:rsidP="00FF2D9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</w:t>
            </w:r>
          </w:p>
          <w:p w:rsidR="003670BA" w:rsidRPr="00254292" w:rsidRDefault="003670BA" w:rsidP="00D808C7">
            <w:pPr>
              <w:pStyle w:val="ConsPlusNormal"/>
              <w:numPr>
                <w:ilvl w:val="1"/>
                <w:numId w:val="17"/>
              </w:numPr>
              <w:ind w:left="0" w:firstLine="31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Управление земельными ресурсами</w:t>
            </w:r>
          </w:p>
        </w:tc>
        <w:tc>
          <w:tcPr>
            <w:tcW w:w="2500" w:type="dxa"/>
          </w:tcPr>
          <w:p w:rsidR="003670BA" w:rsidRPr="00254292" w:rsidRDefault="00563CF1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исполнитель основного мероприятия (участник)</w:t>
            </w:r>
          </w:p>
        </w:tc>
        <w:tc>
          <w:tcPr>
            <w:tcW w:w="851" w:type="dxa"/>
          </w:tcPr>
          <w:p w:rsidR="003670BA" w:rsidRDefault="003670BA">
            <w:r w:rsidRPr="00AF7408">
              <w:rPr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3670BA" w:rsidRPr="00254292" w:rsidRDefault="003670BA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3670BA" w:rsidRPr="00254292" w:rsidRDefault="003670BA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08 2 01 00000</w:t>
            </w:r>
          </w:p>
        </w:tc>
        <w:tc>
          <w:tcPr>
            <w:tcW w:w="1276" w:type="dxa"/>
          </w:tcPr>
          <w:p w:rsidR="003670BA" w:rsidRPr="00254292" w:rsidRDefault="003670BA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263,00</w:t>
            </w:r>
          </w:p>
        </w:tc>
        <w:tc>
          <w:tcPr>
            <w:tcW w:w="1134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313,00</w:t>
            </w:r>
          </w:p>
        </w:tc>
        <w:tc>
          <w:tcPr>
            <w:tcW w:w="1276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313,00</w:t>
            </w:r>
          </w:p>
        </w:tc>
        <w:tc>
          <w:tcPr>
            <w:tcW w:w="1417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70BA" w:rsidRPr="00254292" w:rsidTr="00D808C7">
        <w:trPr>
          <w:trHeight w:val="767"/>
        </w:trPr>
        <w:tc>
          <w:tcPr>
            <w:tcW w:w="2665" w:type="dxa"/>
          </w:tcPr>
          <w:p w:rsidR="003670BA" w:rsidRPr="00254292" w:rsidRDefault="003670BA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2.1.1. Межевание  земельных участков</w:t>
            </w:r>
          </w:p>
        </w:tc>
        <w:tc>
          <w:tcPr>
            <w:tcW w:w="2500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0BA" w:rsidRDefault="003670BA">
            <w:r w:rsidRPr="00AF7408">
              <w:rPr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08 2 01 2И040</w:t>
            </w:r>
          </w:p>
        </w:tc>
        <w:tc>
          <w:tcPr>
            <w:tcW w:w="1276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134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276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417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0BA" w:rsidRPr="00254292" w:rsidTr="00D808C7">
        <w:trPr>
          <w:trHeight w:val="711"/>
        </w:trPr>
        <w:tc>
          <w:tcPr>
            <w:tcW w:w="2665" w:type="dxa"/>
          </w:tcPr>
          <w:p w:rsidR="003670BA" w:rsidRPr="00254292" w:rsidRDefault="003670BA" w:rsidP="00F27A4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2.1.2. Оценка земельных участков</w:t>
            </w:r>
          </w:p>
        </w:tc>
        <w:tc>
          <w:tcPr>
            <w:tcW w:w="2500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0BA" w:rsidRDefault="003670BA">
            <w:r w:rsidRPr="00AF7408">
              <w:rPr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3670BA" w:rsidRPr="00254292" w:rsidRDefault="003670BA" w:rsidP="008344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08 2 01 2И050</w:t>
            </w:r>
          </w:p>
        </w:tc>
        <w:tc>
          <w:tcPr>
            <w:tcW w:w="1276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276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417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0BA" w:rsidRPr="0074592F" w:rsidTr="003B1A91">
        <w:tc>
          <w:tcPr>
            <w:tcW w:w="2665" w:type="dxa"/>
          </w:tcPr>
          <w:p w:rsidR="003670BA" w:rsidRPr="00254292" w:rsidRDefault="003670BA" w:rsidP="00F27A4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2.1.3. Публикация материала</w:t>
            </w:r>
          </w:p>
        </w:tc>
        <w:tc>
          <w:tcPr>
            <w:tcW w:w="2500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0BA" w:rsidRDefault="003670BA">
            <w:r w:rsidRPr="00AF7408">
              <w:rPr>
                <w:b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2126" w:type="dxa"/>
          </w:tcPr>
          <w:p w:rsidR="003670BA" w:rsidRPr="00254292" w:rsidRDefault="003670BA" w:rsidP="008344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08 2 01 20030</w:t>
            </w:r>
          </w:p>
        </w:tc>
        <w:tc>
          <w:tcPr>
            <w:tcW w:w="1276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29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134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276" w:type="dxa"/>
          </w:tcPr>
          <w:p w:rsidR="003670BA" w:rsidRPr="00FF2D9C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417" w:type="dxa"/>
          </w:tcPr>
          <w:p w:rsidR="003670BA" w:rsidRPr="00FF2D9C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0BA" w:rsidRPr="0074592F" w:rsidTr="003B1A91">
        <w:tc>
          <w:tcPr>
            <w:tcW w:w="2665" w:type="dxa"/>
          </w:tcPr>
          <w:p w:rsidR="003670BA" w:rsidRPr="00254292" w:rsidRDefault="003670BA" w:rsidP="003670B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2.1.4. нотариальные услуги по оформлению в  муниципальную собственность выморочных земельных участков </w:t>
            </w:r>
          </w:p>
        </w:tc>
        <w:tc>
          <w:tcPr>
            <w:tcW w:w="2500" w:type="dxa"/>
          </w:tcPr>
          <w:p w:rsidR="003670BA" w:rsidRPr="00254292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992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670BA" w:rsidRPr="00254292" w:rsidRDefault="003670BA" w:rsidP="008344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670BA" w:rsidRPr="00254292" w:rsidRDefault="003670BA" w:rsidP="008A15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670BA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134" w:type="dxa"/>
          </w:tcPr>
          <w:p w:rsidR="003670BA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276" w:type="dxa"/>
          </w:tcPr>
          <w:p w:rsidR="003670BA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417" w:type="dxa"/>
          </w:tcPr>
          <w:p w:rsidR="003670BA" w:rsidRPr="00FF2D9C" w:rsidRDefault="003670BA" w:rsidP="00F052F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52F8" w:rsidRDefault="00F052F8" w:rsidP="00FC2B75">
      <w:pPr>
        <w:pStyle w:val="1"/>
        <w:ind w:firstLine="6"/>
        <w:jc w:val="both"/>
        <w:rPr>
          <w:sz w:val="28"/>
          <w:szCs w:val="28"/>
        </w:rPr>
        <w:sectPr w:rsidR="00F052F8" w:rsidSect="003B1A91">
          <w:pgSz w:w="16838" w:h="11906" w:orient="landscape"/>
          <w:pgMar w:top="709" w:right="851" w:bottom="850" w:left="568" w:header="708" w:footer="708" w:gutter="0"/>
          <w:cols w:space="708"/>
          <w:docGrid w:linePitch="381"/>
        </w:sectPr>
      </w:pPr>
    </w:p>
    <w:p w:rsidR="00F85CDB" w:rsidRDefault="00F85CDB" w:rsidP="003B17C6">
      <w:pPr>
        <w:pStyle w:val="1"/>
        <w:ind w:firstLine="6"/>
        <w:jc w:val="both"/>
        <w:rPr>
          <w:sz w:val="28"/>
          <w:szCs w:val="28"/>
        </w:rPr>
      </w:pPr>
    </w:p>
    <w:p w:rsidR="003B17C6" w:rsidRPr="008515A1" w:rsidRDefault="003B17C6" w:rsidP="003B17C6">
      <w:pPr>
        <w:pStyle w:val="1"/>
        <w:ind w:firstLine="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515A1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3</w:t>
      </w:r>
    </w:p>
    <w:p w:rsidR="003B17C6" w:rsidRDefault="003B17C6" w:rsidP="003B17C6">
      <w:pPr>
        <w:spacing w:after="0" w:line="240" w:lineRule="auto"/>
        <w:jc w:val="both"/>
      </w:pPr>
      <w:r w:rsidRPr="008515A1">
        <w:tab/>
      </w:r>
      <w:r w:rsidRPr="008515A1">
        <w:tab/>
      </w:r>
      <w:r w:rsidRPr="008515A1">
        <w:tab/>
      </w:r>
      <w:r w:rsidRPr="008515A1">
        <w:tab/>
      </w:r>
      <w:r w:rsidRPr="008515A1">
        <w:tab/>
      </w:r>
      <w:r w:rsidRPr="008515A1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r w:rsidRPr="008515A1">
        <w:t xml:space="preserve"> М</w:t>
      </w:r>
      <w:r>
        <w:t xml:space="preserve">униципальной программе </w:t>
      </w:r>
      <w:proofErr w:type="gramStart"/>
      <w:r w:rsidRPr="008515A1">
        <w:t>по</w:t>
      </w:r>
      <w:proofErr w:type="gramEnd"/>
    </w:p>
    <w:p w:rsidR="003B17C6" w:rsidRDefault="003B17C6" w:rsidP="003B17C6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515A1">
        <w:t>управлению</w:t>
      </w:r>
      <w:r>
        <w:t xml:space="preserve"> </w:t>
      </w:r>
      <w:r w:rsidRPr="008515A1">
        <w:t>муниципальным имуществом</w:t>
      </w:r>
    </w:p>
    <w:p w:rsidR="003B17C6" w:rsidRDefault="003B17C6" w:rsidP="00F85CDB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</w:t>
      </w:r>
      <w:r w:rsidRPr="008515A1">
        <w:t xml:space="preserve"> земельными</w:t>
      </w:r>
      <w:r>
        <w:t xml:space="preserve"> </w:t>
      </w:r>
      <w:r w:rsidRPr="008515A1">
        <w:t>ресурсами</w:t>
      </w:r>
      <w:r>
        <w:t xml:space="preserve"> </w:t>
      </w:r>
      <w:r w:rsidR="00F85CDB">
        <w:t xml:space="preserve">Екатерининского                  </w:t>
      </w:r>
      <w:r w:rsidR="00F85CDB">
        <w:tab/>
      </w:r>
      <w:r w:rsidR="00F85CDB">
        <w:tab/>
      </w:r>
      <w:r w:rsidR="00F85CDB">
        <w:tab/>
      </w:r>
      <w:r w:rsidR="00F85CDB">
        <w:tab/>
      </w:r>
      <w:r w:rsidR="00F85CDB">
        <w:tab/>
      </w:r>
      <w:r w:rsidR="00F85CDB">
        <w:tab/>
      </w:r>
      <w:r w:rsidR="00F85CDB">
        <w:tab/>
      </w:r>
      <w:r w:rsidR="00F85CDB">
        <w:tab/>
      </w:r>
      <w:r w:rsidR="00F85CDB">
        <w:tab/>
      </w:r>
      <w:r w:rsidR="00F85CDB">
        <w:tab/>
      </w:r>
      <w:r w:rsidR="00F85CDB">
        <w:tab/>
      </w:r>
      <w:r w:rsidR="00F85CDB">
        <w:tab/>
      </w:r>
      <w:r w:rsidR="00F85CDB">
        <w:tab/>
      </w:r>
      <w:r w:rsidR="00F85CDB">
        <w:tab/>
        <w:t>сельского поселения на 2017</w:t>
      </w:r>
      <w:r w:rsidR="00D1217B">
        <w:t xml:space="preserve"> - </w:t>
      </w:r>
      <w:r w:rsidR="00F85CDB">
        <w:t>2019</w:t>
      </w:r>
      <w:r w:rsidR="00FF2D9C">
        <w:t xml:space="preserve"> г.г.</w:t>
      </w:r>
    </w:p>
    <w:p w:rsidR="00FF2D9C" w:rsidRDefault="00FF2D9C" w:rsidP="003B17C6">
      <w:pPr>
        <w:spacing w:after="0" w:line="240" w:lineRule="auto"/>
        <w:jc w:val="both"/>
      </w:pPr>
    </w:p>
    <w:p w:rsidR="00FF2D9C" w:rsidRPr="00FF2D9C" w:rsidRDefault="00FF2D9C" w:rsidP="00F85CD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D9C">
        <w:rPr>
          <w:rFonts w:ascii="Times New Roman" w:hAnsi="Times New Roman" w:cs="Times New Roman"/>
          <w:b/>
          <w:sz w:val="28"/>
          <w:szCs w:val="28"/>
        </w:rPr>
        <w:t xml:space="preserve">Перечень мероприятий муниципальной программы </w:t>
      </w:r>
      <w:r w:rsidR="00F85CDB">
        <w:rPr>
          <w:rFonts w:ascii="Times New Roman" w:hAnsi="Times New Roman" w:cs="Times New Roman"/>
          <w:b/>
          <w:sz w:val="28"/>
          <w:szCs w:val="28"/>
        </w:rPr>
        <w:t>Екатерининского сельского поселения</w:t>
      </w:r>
      <w:r w:rsidRPr="00FF2D9C">
        <w:rPr>
          <w:rFonts w:ascii="Times New Roman" w:hAnsi="Times New Roman" w:cs="Times New Roman"/>
          <w:b/>
          <w:sz w:val="28"/>
          <w:szCs w:val="28"/>
        </w:rPr>
        <w:t xml:space="preserve"> по управлению имуществом и земельным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FF2D9C">
        <w:rPr>
          <w:rFonts w:ascii="Times New Roman" w:hAnsi="Times New Roman" w:cs="Times New Roman"/>
          <w:b/>
          <w:sz w:val="28"/>
          <w:szCs w:val="28"/>
        </w:rPr>
        <w:t xml:space="preserve"> ресурсам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FF2D9C" w:rsidRPr="00FF2D9C" w:rsidRDefault="00FF2D9C" w:rsidP="00FF2D9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60"/>
        <w:gridCol w:w="2844"/>
        <w:gridCol w:w="24"/>
        <w:gridCol w:w="2913"/>
        <w:gridCol w:w="2268"/>
        <w:gridCol w:w="1985"/>
        <w:gridCol w:w="4252"/>
      </w:tblGrid>
      <w:tr w:rsidR="00FF2D9C" w:rsidRPr="0074592F" w:rsidTr="00FF2D9C">
        <w:tc>
          <w:tcPr>
            <w:tcW w:w="660" w:type="dxa"/>
            <w:vMerge w:val="restart"/>
            <w:vAlign w:val="center"/>
          </w:tcPr>
          <w:p w:rsidR="00FF2D9C" w:rsidRPr="0074592F" w:rsidRDefault="00FF2D9C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68" w:type="dxa"/>
            <w:gridSpan w:val="2"/>
            <w:vMerge w:val="restart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подпрограммы, основного мероприятия, мероприятия</w:t>
            </w:r>
          </w:p>
        </w:tc>
        <w:tc>
          <w:tcPr>
            <w:tcW w:w="2913" w:type="dxa"/>
            <w:vMerge w:val="restart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исполнитель, соисполнители, участники</w:t>
            </w:r>
          </w:p>
        </w:tc>
        <w:tc>
          <w:tcPr>
            <w:tcW w:w="4253" w:type="dxa"/>
            <w:gridSpan w:val="2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4252" w:type="dxa"/>
            <w:vMerge w:val="restart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Ожидаемый непосредственный результат (краткое описание)</w:t>
            </w:r>
            <w:r w:rsidR="00D1217B">
              <w:rPr>
                <w:rFonts w:ascii="Times New Roman" w:hAnsi="Times New Roman" w:cs="Times New Roman"/>
                <w:sz w:val="28"/>
                <w:szCs w:val="28"/>
              </w:rPr>
              <w:t>, тыс. руб.</w:t>
            </w:r>
          </w:p>
        </w:tc>
      </w:tr>
      <w:tr w:rsidR="00FF2D9C" w:rsidRPr="0074592F" w:rsidTr="00FF2D9C">
        <w:tc>
          <w:tcPr>
            <w:tcW w:w="660" w:type="dxa"/>
            <w:vMerge/>
          </w:tcPr>
          <w:p w:rsidR="00FF2D9C" w:rsidRPr="0074592F" w:rsidRDefault="00FF2D9C" w:rsidP="003B1A91"/>
        </w:tc>
        <w:tc>
          <w:tcPr>
            <w:tcW w:w="2868" w:type="dxa"/>
            <w:gridSpan w:val="2"/>
            <w:vMerge/>
          </w:tcPr>
          <w:p w:rsidR="00FF2D9C" w:rsidRPr="0074592F" w:rsidRDefault="00FF2D9C" w:rsidP="00FF2D9C"/>
        </w:tc>
        <w:tc>
          <w:tcPr>
            <w:tcW w:w="2913" w:type="dxa"/>
            <w:vMerge/>
          </w:tcPr>
          <w:p w:rsidR="00FF2D9C" w:rsidRPr="0074592F" w:rsidRDefault="00FF2D9C" w:rsidP="00FF2D9C"/>
        </w:tc>
        <w:tc>
          <w:tcPr>
            <w:tcW w:w="2268" w:type="dxa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начала реализации</w:t>
            </w:r>
          </w:p>
        </w:tc>
        <w:tc>
          <w:tcPr>
            <w:tcW w:w="1985" w:type="dxa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окончания реализации</w:t>
            </w:r>
          </w:p>
        </w:tc>
        <w:tc>
          <w:tcPr>
            <w:tcW w:w="4252" w:type="dxa"/>
            <w:vMerge/>
          </w:tcPr>
          <w:p w:rsidR="00FF2D9C" w:rsidRPr="0074592F" w:rsidRDefault="00FF2D9C" w:rsidP="00FF2D9C"/>
        </w:tc>
      </w:tr>
      <w:tr w:rsidR="00FF2D9C" w:rsidRPr="0074592F" w:rsidTr="00FF2D9C">
        <w:tc>
          <w:tcPr>
            <w:tcW w:w="660" w:type="dxa"/>
            <w:vAlign w:val="center"/>
          </w:tcPr>
          <w:p w:rsidR="00FF2D9C" w:rsidRPr="0074592F" w:rsidRDefault="00FF2D9C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8" w:type="dxa"/>
            <w:gridSpan w:val="2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13" w:type="dxa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2" w:type="dxa"/>
            <w:vAlign w:val="center"/>
          </w:tcPr>
          <w:p w:rsidR="00FF2D9C" w:rsidRPr="0074592F" w:rsidRDefault="00FF2D9C" w:rsidP="00FF2D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F2D9C" w:rsidRPr="0074592F" w:rsidTr="00FF2D9C">
        <w:tc>
          <w:tcPr>
            <w:tcW w:w="660" w:type="dxa"/>
          </w:tcPr>
          <w:p w:rsidR="00FF2D9C" w:rsidRPr="0074592F" w:rsidRDefault="00FF2D9C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286" w:type="dxa"/>
            <w:gridSpan w:val="6"/>
          </w:tcPr>
          <w:p w:rsidR="00FF2D9C" w:rsidRPr="00626B61" w:rsidRDefault="00FF2D9C" w:rsidP="00FF2D9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61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 1</w:t>
            </w:r>
            <w:r w:rsidR="00F27A4E" w:rsidRPr="00626B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«Организация мероприятий по эффективному использованию муниципального имущества».</w:t>
            </w:r>
          </w:p>
        </w:tc>
      </w:tr>
      <w:tr w:rsidR="00D1217B" w:rsidRPr="0074592F" w:rsidTr="003B1A91">
        <w:tc>
          <w:tcPr>
            <w:tcW w:w="660" w:type="dxa"/>
          </w:tcPr>
          <w:p w:rsidR="00D1217B" w:rsidRPr="0074592F" w:rsidRDefault="00D1217B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5C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81" w:type="dxa"/>
            <w:gridSpan w:val="3"/>
          </w:tcPr>
          <w:p w:rsidR="00D1217B" w:rsidRDefault="00D1217B" w:rsidP="00FF2D9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</w:t>
            </w:r>
          </w:p>
          <w:p w:rsidR="00D1217B" w:rsidRPr="0074592F" w:rsidRDefault="00D1217B" w:rsidP="00FF2D9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Передача имущества в аренду</w:t>
            </w:r>
          </w:p>
        </w:tc>
        <w:tc>
          <w:tcPr>
            <w:tcW w:w="2268" w:type="dxa"/>
          </w:tcPr>
          <w:p w:rsidR="00D1217B" w:rsidRPr="0074592F" w:rsidRDefault="00F85CDB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01.01.2017</w:t>
            </w:r>
            <w:r w:rsidR="00D1217B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985" w:type="dxa"/>
          </w:tcPr>
          <w:p w:rsidR="00D1217B" w:rsidRPr="0074592F" w:rsidRDefault="00F85CDB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31.12.2017</w:t>
            </w:r>
            <w:r w:rsidR="00D1217B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252" w:type="dxa"/>
          </w:tcPr>
          <w:p w:rsidR="00D1217B" w:rsidRPr="0074592F" w:rsidRDefault="00D1217B" w:rsidP="00F85CD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Пополнение доходной части бюджета за счет неиспользуемых помещений, ожидаемый доход – </w:t>
            </w:r>
            <w:r w:rsidR="00F85CDB"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</w:tc>
      </w:tr>
      <w:tr w:rsidR="00D73080" w:rsidRPr="0074592F" w:rsidTr="00FF2D9C">
        <w:tc>
          <w:tcPr>
            <w:tcW w:w="660" w:type="dxa"/>
          </w:tcPr>
          <w:p w:rsidR="00D73080" w:rsidRPr="0074592F" w:rsidRDefault="00D73080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68" w:type="dxa"/>
            <w:gridSpan w:val="2"/>
          </w:tcPr>
          <w:p w:rsidR="00D73080" w:rsidRDefault="00D73080" w:rsidP="00FF2D9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Мероприятие 1</w:t>
            </w:r>
          </w:p>
          <w:p w:rsidR="00D73080" w:rsidRPr="0074592F" w:rsidRDefault="00D73080" w:rsidP="00FF2D9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Инвентаризация объектов</w:t>
            </w:r>
          </w:p>
        </w:tc>
        <w:tc>
          <w:tcPr>
            <w:tcW w:w="2913" w:type="dxa"/>
          </w:tcPr>
          <w:p w:rsidR="00D73080" w:rsidRPr="0074592F" w:rsidRDefault="00F85CDB" w:rsidP="00FF2D9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Масалович З.В.</w:t>
            </w:r>
          </w:p>
        </w:tc>
        <w:tc>
          <w:tcPr>
            <w:tcW w:w="2268" w:type="dxa"/>
          </w:tcPr>
          <w:p w:rsidR="00D73080" w:rsidRPr="0074592F" w:rsidRDefault="00D73080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5" w:type="dxa"/>
          </w:tcPr>
          <w:p w:rsidR="00D73080" w:rsidRPr="0074592F" w:rsidRDefault="00D73080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252" w:type="dxa"/>
          </w:tcPr>
          <w:p w:rsidR="00D73080" w:rsidRPr="0074592F" w:rsidRDefault="00D73080" w:rsidP="00FF2D9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Выделение помещений, их технический учет в целях передачи в аренду</w:t>
            </w:r>
          </w:p>
        </w:tc>
      </w:tr>
      <w:tr w:rsidR="00D73080" w:rsidRPr="0074592F" w:rsidTr="00FF2D9C">
        <w:tc>
          <w:tcPr>
            <w:tcW w:w="660" w:type="dxa"/>
          </w:tcPr>
          <w:p w:rsidR="00D73080" w:rsidRPr="0074592F" w:rsidRDefault="00D73080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68" w:type="dxa"/>
            <w:gridSpan w:val="2"/>
          </w:tcPr>
          <w:p w:rsidR="00D73080" w:rsidRDefault="00D73080" w:rsidP="00D1217B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Мероприятие 2</w:t>
            </w:r>
          </w:p>
          <w:p w:rsidR="00D73080" w:rsidRPr="0074592F" w:rsidRDefault="00D73080" w:rsidP="00D1217B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1 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913" w:type="dxa"/>
          </w:tcPr>
          <w:p w:rsidR="00D73080" w:rsidRPr="0074592F" w:rsidRDefault="00F85CDB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Масалович З.В.</w:t>
            </w:r>
          </w:p>
        </w:tc>
        <w:tc>
          <w:tcPr>
            <w:tcW w:w="2268" w:type="dxa"/>
          </w:tcPr>
          <w:p w:rsidR="00D73080" w:rsidRPr="0074592F" w:rsidRDefault="00D73080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5" w:type="dxa"/>
          </w:tcPr>
          <w:p w:rsidR="00D73080" w:rsidRPr="0074592F" w:rsidRDefault="00D73080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252" w:type="dxa"/>
          </w:tcPr>
          <w:p w:rsidR="00D73080" w:rsidRPr="0074592F" w:rsidRDefault="00D73080" w:rsidP="00F85CDB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рыночной стоимости </w:t>
            </w:r>
            <w:r w:rsidR="00F85CDB">
              <w:rPr>
                <w:rFonts w:ascii="Times New Roman" w:hAnsi="Times New Roman" w:cs="Times New Roman"/>
                <w:sz w:val="28"/>
                <w:szCs w:val="28"/>
              </w:rPr>
              <w:t xml:space="preserve">арендной платы. </w:t>
            </w:r>
          </w:p>
        </w:tc>
      </w:tr>
      <w:tr w:rsidR="00D73080" w:rsidRPr="0074592F" w:rsidTr="003B1A91">
        <w:tc>
          <w:tcPr>
            <w:tcW w:w="660" w:type="dxa"/>
          </w:tcPr>
          <w:p w:rsidR="00D73080" w:rsidRDefault="008C2485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730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81" w:type="dxa"/>
            <w:gridSpan w:val="3"/>
          </w:tcPr>
          <w:p w:rsidR="00D73080" w:rsidRDefault="00D73080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3</w:t>
            </w:r>
          </w:p>
          <w:p w:rsidR="00D73080" w:rsidRDefault="00D73080" w:rsidP="00D7308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Регистрация права муниципальной  собственности</w:t>
            </w:r>
          </w:p>
        </w:tc>
        <w:tc>
          <w:tcPr>
            <w:tcW w:w="2268" w:type="dxa"/>
          </w:tcPr>
          <w:p w:rsidR="00D73080" w:rsidRPr="0074592F" w:rsidRDefault="00F231A3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01.01.2017</w:t>
            </w:r>
            <w:r w:rsidR="00D7308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985" w:type="dxa"/>
          </w:tcPr>
          <w:p w:rsidR="00D73080" w:rsidRPr="0074592F" w:rsidRDefault="00F231A3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31.12.2017</w:t>
            </w:r>
            <w:r w:rsidR="00D7308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252" w:type="dxa"/>
          </w:tcPr>
          <w:p w:rsidR="00D73080" w:rsidRDefault="00D73080" w:rsidP="00D73080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 муниципальной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собственности на объекты должно быть зарегистрировано</w:t>
            </w:r>
          </w:p>
        </w:tc>
      </w:tr>
      <w:tr w:rsidR="008C2485" w:rsidRPr="0074592F" w:rsidTr="008C2485">
        <w:tc>
          <w:tcPr>
            <w:tcW w:w="660" w:type="dxa"/>
          </w:tcPr>
          <w:p w:rsidR="008C2485" w:rsidRDefault="008C2485" w:rsidP="008C2485">
            <w:pPr>
              <w:pStyle w:val="ConsPlusNormal"/>
              <w:tabs>
                <w:tab w:val="left" w:pos="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44" w:type="dxa"/>
          </w:tcPr>
          <w:p w:rsidR="008C2485" w:rsidRDefault="008C2485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 1</w:t>
            </w:r>
          </w:p>
          <w:p w:rsidR="008C2485" w:rsidRDefault="008C2485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Инвентаризация объектов</w:t>
            </w:r>
          </w:p>
        </w:tc>
        <w:tc>
          <w:tcPr>
            <w:tcW w:w="2937" w:type="dxa"/>
            <w:gridSpan w:val="2"/>
          </w:tcPr>
          <w:p w:rsidR="008C2485" w:rsidRPr="0074592F" w:rsidRDefault="00F231A3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Масалович З.В.</w:t>
            </w:r>
          </w:p>
        </w:tc>
        <w:tc>
          <w:tcPr>
            <w:tcW w:w="2268" w:type="dxa"/>
          </w:tcPr>
          <w:p w:rsidR="008C2485" w:rsidRPr="0074592F" w:rsidRDefault="008C2485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5" w:type="dxa"/>
          </w:tcPr>
          <w:p w:rsidR="008C2485" w:rsidRPr="0074592F" w:rsidRDefault="008C2485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252" w:type="dxa"/>
          </w:tcPr>
          <w:p w:rsidR="008C2485" w:rsidRDefault="008C2485" w:rsidP="00D73080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Технический учет объектов</w:t>
            </w:r>
          </w:p>
        </w:tc>
      </w:tr>
      <w:tr w:rsidR="008C2485" w:rsidRPr="0074592F" w:rsidTr="003B1A91">
        <w:tc>
          <w:tcPr>
            <w:tcW w:w="660" w:type="dxa"/>
          </w:tcPr>
          <w:p w:rsidR="008C2485" w:rsidRDefault="008C2485" w:rsidP="008C2485">
            <w:pPr>
              <w:pStyle w:val="ConsPlusNormal"/>
              <w:tabs>
                <w:tab w:val="left" w:pos="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6" w:type="dxa"/>
            <w:gridSpan w:val="6"/>
          </w:tcPr>
          <w:p w:rsidR="008C2485" w:rsidRPr="00626B61" w:rsidRDefault="008C2485" w:rsidP="008C2485">
            <w:pPr>
              <w:pStyle w:val="ConsPlusNormal"/>
              <w:ind w:firstLine="4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61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 2 «Организация мероприятий по эффективному использованию земельных ресурсов».</w:t>
            </w:r>
          </w:p>
        </w:tc>
      </w:tr>
      <w:tr w:rsidR="00626B61" w:rsidRPr="0074592F" w:rsidTr="003B1A91">
        <w:tc>
          <w:tcPr>
            <w:tcW w:w="660" w:type="dxa"/>
          </w:tcPr>
          <w:p w:rsidR="00626B61" w:rsidRDefault="00626B61" w:rsidP="008C2485">
            <w:pPr>
              <w:pStyle w:val="ConsPlusNormal"/>
              <w:tabs>
                <w:tab w:val="left" w:pos="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781" w:type="dxa"/>
            <w:gridSpan w:val="3"/>
          </w:tcPr>
          <w:p w:rsidR="00626B61" w:rsidRDefault="00626B61" w:rsidP="008C24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6B61" w:rsidRDefault="00F231A3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аукциона по продаже земельных участков сельскохозяйственного назначения</w:t>
            </w:r>
          </w:p>
        </w:tc>
        <w:tc>
          <w:tcPr>
            <w:tcW w:w="2268" w:type="dxa"/>
          </w:tcPr>
          <w:p w:rsidR="00626B61" w:rsidRPr="0074592F" w:rsidRDefault="00626B61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231A3">
              <w:rPr>
                <w:rFonts w:ascii="Times New Roman" w:hAnsi="Times New Roman" w:cs="Times New Roman"/>
                <w:sz w:val="28"/>
                <w:szCs w:val="28"/>
              </w:rPr>
              <w:t>1.01.2017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985" w:type="dxa"/>
          </w:tcPr>
          <w:p w:rsidR="00626B61" w:rsidRPr="0074592F" w:rsidRDefault="00F231A3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31.12.2017</w:t>
            </w:r>
            <w:r w:rsidR="00626B6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252" w:type="dxa"/>
          </w:tcPr>
          <w:p w:rsidR="00626B61" w:rsidRDefault="00626B61" w:rsidP="00C62AAF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Вовлечение в оборот земельных участков, увеличение доходной части бюджета, ожидаемый доход – </w:t>
            </w:r>
            <w:r w:rsidR="00C62AAF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626B61" w:rsidRPr="0074592F" w:rsidTr="008C2485">
        <w:tc>
          <w:tcPr>
            <w:tcW w:w="660" w:type="dxa"/>
          </w:tcPr>
          <w:p w:rsidR="00626B61" w:rsidRDefault="00626B61" w:rsidP="008C2485">
            <w:pPr>
              <w:pStyle w:val="ConsPlusNormal"/>
              <w:tabs>
                <w:tab w:val="left" w:pos="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44" w:type="dxa"/>
          </w:tcPr>
          <w:p w:rsidR="00626B61" w:rsidRDefault="00626B61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 1</w:t>
            </w:r>
          </w:p>
          <w:p w:rsidR="00626B61" w:rsidRDefault="00626B61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Межевание земельных участков</w:t>
            </w:r>
          </w:p>
        </w:tc>
        <w:tc>
          <w:tcPr>
            <w:tcW w:w="2937" w:type="dxa"/>
            <w:gridSpan w:val="2"/>
          </w:tcPr>
          <w:p w:rsidR="00626B61" w:rsidRDefault="00F231A3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Масалович З.В.</w:t>
            </w:r>
          </w:p>
        </w:tc>
        <w:tc>
          <w:tcPr>
            <w:tcW w:w="2268" w:type="dxa"/>
          </w:tcPr>
          <w:p w:rsidR="00626B61" w:rsidRPr="0074592F" w:rsidRDefault="00F231A3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01.01.2017</w:t>
            </w:r>
          </w:p>
        </w:tc>
        <w:tc>
          <w:tcPr>
            <w:tcW w:w="1985" w:type="dxa"/>
          </w:tcPr>
          <w:p w:rsidR="00626B61" w:rsidRPr="0074592F" w:rsidRDefault="00626B61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252" w:type="dxa"/>
          </w:tcPr>
          <w:p w:rsidR="00626B61" w:rsidRDefault="00C62AAF" w:rsidP="003B1A91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 земельных долей  и п</w:t>
            </w:r>
            <w:r w:rsidR="00626B61">
              <w:rPr>
                <w:rFonts w:ascii="Times New Roman" w:hAnsi="Times New Roman" w:cs="Times New Roman"/>
                <w:sz w:val="28"/>
                <w:szCs w:val="28"/>
              </w:rPr>
              <w:t>остановка земельных участков на государственный кадастровый учет</w:t>
            </w:r>
          </w:p>
        </w:tc>
      </w:tr>
      <w:tr w:rsidR="00626B61" w:rsidRPr="0074592F" w:rsidTr="008C2485">
        <w:tc>
          <w:tcPr>
            <w:tcW w:w="660" w:type="dxa"/>
          </w:tcPr>
          <w:p w:rsidR="00626B61" w:rsidRDefault="00626B61" w:rsidP="008C2485">
            <w:pPr>
              <w:pStyle w:val="ConsPlusNormal"/>
              <w:tabs>
                <w:tab w:val="left" w:pos="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44" w:type="dxa"/>
          </w:tcPr>
          <w:p w:rsidR="00626B61" w:rsidRDefault="00626B61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 2</w:t>
            </w:r>
          </w:p>
          <w:p w:rsidR="00626B61" w:rsidRDefault="00626B61" w:rsidP="00F231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Оценка рыночной стоимости </w:t>
            </w:r>
          </w:p>
        </w:tc>
        <w:tc>
          <w:tcPr>
            <w:tcW w:w="2937" w:type="dxa"/>
            <w:gridSpan w:val="2"/>
          </w:tcPr>
          <w:p w:rsidR="00626B61" w:rsidRDefault="00C62AAF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Масалович З.В.</w:t>
            </w:r>
          </w:p>
        </w:tc>
        <w:tc>
          <w:tcPr>
            <w:tcW w:w="2268" w:type="dxa"/>
          </w:tcPr>
          <w:p w:rsidR="00626B61" w:rsidRPr="0074592F" w:rsidRDefault="00626B61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5" w:type="dxa"/>
          </w:tcPr>
          <w:p w:rsidR="00626B61" w:rsidRPr="0074592F" w:rsidRDefault="00626B61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252" w:type="dxa"/>
          </w:tcPr>
          <w:p w:rsidR="00626B61" w:rsidRDefault="00626B61" w:rsidP="00C62AAF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целях организации торгов на </w:t>
            </w:r>
            <w:r w:rsidR="00C62AAF">
              <w:rPr>
                <w:rFonts w:ascii="Times New Roman" w:hAnsi="Times New Roman" w:cs="Times New Roman"/>
                <w:sz w:val="28"/>
                <w:szCs w:val="28"/>
              </w:rPr>
              <w:t>продажу земель сельскохозяйственного назначения</w:t>
            </w:r>
          </w:p>
        </w:tc>
      </w:tr>
      <w:tr w:rsidR="0086320F" w:rsidRPr="0074592F" w:rsidTr="0086320F">
        <w:tc>
          <w:tcPr>
            <w:tcW w:w="660" w:type="dxa"/>
          </w:tcPr>
          <w:p w:rsidR="0086320F" w:rsidRDefault="0086320F" w:rsidP="00893C16">
            <w:pPr>
              <w:pStyle w:val="ConsPlusNormal"/>
              <w:tabs>
                <w:tab w:val="left" w:pos="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14.3.</w:t>
            </w:r>
          </w:p>
        </w:tc>
        <w:tc>
          <w:tcPr>
            <w:tcW w:w="2844" w:type="dxa"/>
          </w:tcPr>
          <w:p w:rsidR="0086320F" w:rsidRDefault="0086320F" w:rsidP="007C2C7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92F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  <w:p w:rsidR="0086320F" w:rsidRDefault="0086320F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Публикация материала о проведении торгов</w:t>
            </w:r>
          </w:p>
        </w:tc>
        <w:tc>
          <w:tcPr>
            <w:tcW w:w="2937" w:type="dxa"/>
            <w:gridSpan w:val="2"/>
          </w:tcPr>
          <w:p w:rsidR="0086320F" w:rsidRDefault="0086320F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Масалович З.В.</w:t>
            </w:r>
          </w:p>
        </w:tc>
        <w:tc>
          <w:tcPr>
            <w:tcW w:w="2268" w:type="dxa"/>
          </w:tcPr>
          <w:p w:rsidR="0086320F" w:rsidRPr="0074592F" w:rsidRDefault="0086320F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5" w:type="dxa"/>
          </w:tcPr>
          <w:p w:rsidR="0086320F" w:rsidRPr="0074592F" w:rsidRDefault="0086320F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252" w:type="dxa"/>
          </w:tcPr>
          <w:p w:rsidR="0086320F" w:rsidRDefault="0086320F" w:rsidP="00C62AAF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Продажа земельных участков  сельскохозяйственного назначения, ожидаемый доход – </w:t>
            </w:r>
            <w:r w:rsidR="00EF575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893C16" w:rsidRPr="0074592F" w:rsidTr="003B1A91">
        <w:tc>
          <w:tcPr>
            <w:tcW w:w="660" w:type="dxa"/>
          </w:tcPr>
          <w:p w:rsidR="00893C16" w:rsidRDefault="0086320F" w:rsidP="00893C16">
            <w:pPr>
              <w:pStyle w:val="ConsPlusNormal"/>
              <w:tabs>
                <w:tab w:val="left" w:pos="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93C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81" w:type="dxa"/>
            <w:gridSpan w:val="3"/>
          </w:tcPr>
          <w:p w:rsidR="00893C16" w:rsidRDefault="00893C16" w:rsidP="00893C1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3</w:t>
            </w:r>
          </w:p>
          <w:p w:rsidR="00893C16" w:rsidRPr="0086320F" w:rsidRDefault="0086320F" w:rsidP="00893C1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320F">
              <w:rPr>
                <w:rFonts w:ascii="Times New Roman" w:hAnsi="Times New Roman" w:cs="Times New Roman"/>
                <w:sz w:val="28"/>
                <w:szCs w:val="28"/>
              </w:rPr>
              <w:t>оф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ормление</w:t>
            </w:r>
            <w:r w:rsidRPr="0086320F">
              <w:rPr>
                <w:rFonts w:ascii="Times New Roman" w:hAnsi="Times New Roman" w:cs="Times New Roman"/>
                <w:sz w:val="28"/>
                <w:szCs w:val="28"/>
              </w:rPr>
              <w:t xml:space="preserve"> выморочных земельных участков в муниципальную собственность</w:t>
            </w:r>
          </w:p>
        </w:tc>
        <w:tc>
          <w:tcPr>
            <w:tcW w:w="2268" w:type="dxa"/>
          </w:tcPr>
          <w:p w:rsidR="00893C16" w:rsidRPr="0074592F" w:rsidRDefault="0086320F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01.01.2017</w:t>
            </w:r>
            <w:r w:rsidR="00893C1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985" w:type="dxa"/>
          </w:tcPr>
          <w:p w:rsidR="00893C16" w:rsidRPr="0074592F" w:rsidRDefault="0086320F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31.12.2017</w:t>
            </w:r>
            <w:r w:rsidR="00893C1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252" w:type="dxa"/>
          </w:tcPr>
          <w:p w:rsidR="00893C16" w:rsidRDefault="0086320F" w:rsidP="003B1A91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Пополнение бюджета поселения за счет аренды земельных участков или их продажи.</w:t>
            </w:r>
          </w:p>
        </w:tc>
      </w:tr>
      <w:tr w:rsidR="00893C16" w:rsidRPr="0074592F" w:rsidTr="003B1A91">
        <w:tc>
          <w:tcPr>
            <w:tcW w:w="660" w:type="dxa"/>
          </w:tcPr>
          <w:p w:rsidR="00893C16" w:rsidRDefault="0086320F" w:rsidP="00893C16">
            <w:pPr>
              <w:pStyle w:val="ConsPlusNormal"/>
              <w:tabs>
                <w:tab w:val="left" w:pos="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  <w:r w:rsidR="00893C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81" w:type="dxa"/>
            <w:gridSpan w:val="3"/>
          </w:tcPr>
          <w:p w:rsidR="00893C16" w:rsidRDefault="00893C16" w:rsidP="00893C1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4</w:t>
            </w:r>
          </w:p>
          <w:p w:rsidR="00893C16" w:rsidRDefault="00893C16" w:rsidP="00893C1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Межевание земельных участков в целях предоставления их многодетным семьям</w:t>
            </w:r>
          </w:p>
        </w:tc>
        <w:tc>
          <w:tcPr>
            <w:tcW w:w="2268" w:type="dxa"/>
          </w:tcPr>
          <w:p w:rsidR="00893C16" w:rsidRPr="0074592F" w:rsidRDefault="00893C16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01.01.2016 г.</w:t>
            </w:r>
          </w:p>
        </w:tc>
        <w:tc>
          <w:tcPr>
            <w:tcW w:w="1985" w:type="dxa"/>
          </w:tcPr>
          <w:p w:rsidR="00893C16" w:rsidRPr="0074592F" w:rsidRDefault="00893C16" w:rsidP="003B1A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31.12.2016 г.</w:t>
            </w:r>
          </w:p>
        </w:tc>
        <w:tc>
          <w:tcPr>
            <w:tcW w:w="4252" w:type="dxa"/>
          </w:tcPr>
          <w:p w:rsidR="00893C16" w:rsidRDefault="00893C16" w:rsidP="003B1A91">
            <w:pPr>
              <w:pStyle w:val="ConsPlusNormal"/>
              <w:ind w:firstLine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Исполнение действующего законодательства</w:t>
            </w:r>
          </w:p>
        </w:tc>
      </w:tr>
    </w:tbl>
    <w:p w:rsidR="00893C16" w:rsidRDefault="003B17C6" w:rsidP="003B17C6">
      <w:pPr>
        <w:spacing w:after="0" w:line="240" w:lineRule="auto"/>
        <w:jc w:val="both"/>
      </w:pPr>
      <w:r>
        <w:tab/>
      </w:r>
    </w:p>
    <w:p w:rsidR="00893C16" w:rsidRDefault="00893C16" w:rsidP="003B17C6">
      <w:pPr>
        <w:spacing w:after="0" w:line="240" w:lineRule="auto"/>
        <w:jc w:val="both"/>
      </w:pPr>
    </w:p>
    <w:p w:rsidR="00893C16" w:rsidRDefault="00893C16" w:rsidP="003B17C6">
      <w:pPr>
        <w:spacing w:after="0" w:line="240" w:lineRule="auto"/>
        <w:jc w:val="both"/>
      </w:pPr>
    </w:p>
    <w:p w:rsidR="00893C16" w:rsidRDefault="00893C16" w:rsidP="003B17C6">
      <w:pPr>
        <w:spacing w:after="0" w:line="240" w:lineRule="auto"/>
        <w:jc w:val="both"/>
      </w:pPr>
    </w:p>
    <w:p w:rsidR="00893C16" w:rsidRDefault="00893C16" w:rsidP="003B17C6">
      <w:pPr>
        <w:spacing w:after="0" w:line="240" w:lineRule="auto"/>
        <w:jc w:val="both"/>
      </w:pPr>
    </w:p>
    <w:p w:rsidR="00893C16" w:rsidRDefault="00893C16" w:rsidP="003B17C6">
      <w:pPr>
        <w:spacing w:after="0" w:line="240" w:lineRule="auto"/>
        <w:jc w:val="both"/>
      </w:pPr>
    </w:p>
    <w:p w:rsidR="00893C16" w:rsidRDefault="00893C16" w:rsidP="003B17C6">
      <w:pPr>
        <w:spacing w:after="0" w:line="240" w:lineRule="auto"/>
        <w:jc w:val="both"/>
      </w:pPr>
    </w:p>
    <w:p w:rsidR="00893C16" w:rsidRDefault="00893C16" w:rsidP="003B17C6">
      <w:pPr>
        <w:spacing w:after="0" w:line="240" w:lineRule="auto"/>
        <w:jc w:val="both"/>
      </w:pPr>
    </w:p>
    <w:p w:rsidR="00893C16" w:rsidRDefault="00893C16" w:rsidP="003B17C6">
      <w:pPr>
        <w:spacing w:after="0" w:line="240" w:lineRule="auto"/>
        <w:jc w:val="both"/>
      </w:pPr>
    </w:p>
    <w:p w:rsidR="00893C16" w:rsidRDefault="00893C16" w:rsidP="003B17C6">
      <w:pPr>
        <w:spacing w:after="0" w:line="240" w:lineRule="auto"/>
        <w:jc w:val="both"/>
      </w:pPr>
    </w:p>
    <w:p w:rsidR="00893C16" w:rsidRDefault="00893C16" w:rsidP="003B17C6">
      <w:pPr>
        <w:spacing w:after="0" w:line="240" w:lineRule="auto"/>
        <w:jc w:val="both"/>
        <w:sectPr w:rsidR="00893C16" w:rsidSect="00F27A4E">
          <w:pgSz w:w="16838" w:h="11906" w:orient="landscape"/>
          <w:pgMar w:top="709" w:right="851" w:bottom="850" w:left="568" w:header="708" w:footer="708" w:gutter="0"/>
          <w:cols w:space="708"/>
          <w:docGrid w:linePitch="381"/>
        </w:sectPr>
      </w:pPr>
    </w:p>
    <w:p w:rsidR="005D5168" w:rsidRDefault="005D5168" w:rsidP="00893C1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D5168" w:rsidRPr="0074592F" w:rsidRDefault="00893C16" w:rsidP="005D5168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4592F">
        <w:rPr>
          <w:rFonts w:ascii="Times New Roman" w:hAnsi="Times New Roman" w:cs="Times New Roman"/>
          <w:sz w:val="28"/>
          <w:szCs w:val="28"/>
        </w:rPr>
        <w:t>ГОДОВОЙ ОТЧЕТ</w:t>
      </w:r>
    </w:p>
    <w:p w:rsidR="00893C16" w:rsidRPr="0074592F" w:rsidRDefault="00893C16" w:rsidP="005D5168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4592F">
        <w:rPr>
          <w:rFonts w:ascii="Times New Roman" w:hAnsi="Times New Roman" w:cs="Times New Roman"/>
          <w:sz w:val="28"/>
          <w:szCs w:val="28"/>
        </w:rPr>
        <w:t xml:space="preserve">о выполнении муниципальной программы </w:t>
      </w:r>
      <w:r w:rsidR="00EF575A"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по управлению имуществом и земельными ресурсами</w:t>
      </w:r>
    </w:p>
    <w:p w:rsidR="00893C16" w:rsidRPr="0074592F" w:rsidRDefault="00893C16" w:rsidP="00893C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79"/>
        <w:gridCol w:w="5159"/>
      </w:tblGrid>
      <w:tr w:rsidR="00893C16" w:rsidRPr="005D5168" w:rsidTr="003B1A91">
        <w:tc>
          <w:tcPr>
            <w:tcW w:w="4479" w:type="dxa"/>
            <w:tcBorders>
              <w:top w:val="single" w:sz="4" w:space="0" w:color="auto"/>
              <w:bottom w:val="single" w:sz="4" w:space="0" w:color="auto"/>
            </w:tcBorders>
          </w:tcPr>
          <w:p w:rsidR="00893C16" w:rsidRPr="005D5168" w:rsidRDefault="00893C16" w:rsidP="00893C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159" w:type="dxa"/>
            <w:tcBorders>
              <w:top w:val="single" w:sz="4" w:space="0" w:color="auto"/>
              <w:bottom w:val="single" w:sz="4" w:space="0" w:color="auto"/>
            </w:tcBorders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16" w:rsidRPr="0074592F" w:rsidRDefault="00893C16" w:rsidP="00893C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3C16" w:rsidRPr="0074592F" w:rsidRDefault="00893C16" w:rsidP="00893C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592F">
        <w:rPr>
          <w:rFonts w:ascii="Times New Roman" w:hAnsi="Times New Roman" w:cs="Times New Roman"/>
          <w:sz w:val="28"/>
          <w:szCs w:val="28"/>
        </w:rPr>
        <w:t>1. Оценка достижения целей и задач муниципальной программы.</w:t>
      </w:r>
    </w:p>
    <w:p w:rsidR="00893C16" w:rsidRPr="0074592F" w:rsidRDefault="00893C16" w:rsidP="00893C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592F">
        <w:rPr>
          <w:rFonts w:ascii="Times New Roman" w:hAnsi="Times New Roman" w:cs="Times New Roman"/>
          <w:sz w:val="28"/>
          <w:szCs w:val="28"/>
        </w:rPr>
        <w:t xml:space="preserve">2. Достигнутые результаты (исполнение контрольных точек), причины </w:t>
      </w:r>
      <w:proofErr w:type="spellStart"/>
      <w:r w:rsidRPr="0074592F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74592F">
        <w:rPr>
          <w:rFonts w:ascii="Times New Roman" w:hAnsi="Times New Roman" w:cs="Times New Roman"/>
          <w:sz w:val="28"/>
          <w:szCs w:val="28"/>
        </w:rPr>
        <w:t xml:space="preserve"> запланированных результатов, нарушения сроков.</w:t>
      </w:r>
    </w:p>
    <w:p w:rsidR="00893C16" w:rsidRPr="0074592F" w:rsidRDefault="00893C16" w:rsidP="00893C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"/>
        <w:gridCol w:w="1871"/>
        <w:gridCol w:w="1361"/>
        <w:gridCol w:w="1644"/>
        <w:gridCol w:w="1757"/>
        <w:gridCol w:w="2438"/>
      </w:tblGrid>
      <w:tr w:rsidR="00893C16" w:rsidRPr="0074592F" w:rsidTr="003B1A91">
        <w:tc>
          <w:tcPr>
            <w:tcW w:w="552" w:type="dxa"/>
            <w:vAlign w:val="center"/>
          </w:tcPr>
          <w:p w:rsidR="00893C16" w:rsidRPr="005D5168" w:rsidRDefault="00893C16" w:rsidP="003B1A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1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Контрольная точка</w:t>
            </w:r>
          </w:p>
        </w:tc>
        <w:tc>
          <w:tcPr>
            <w:tcW w:w="1361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Плановое окончание</w:t>
            </w:r>
          </w:p>
        </w:tc>
        <w:tc>
          <w:tcPr>
            <w:tcW w:w="1644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Фактическое окончание</w:t>
            </w:r>
          </w:p>
        </w:tc>
        <w:tc>
          <w:tcPr>
            <w:tcW w:w="1757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Отклонение, дней</w:t>
            </w:r>
          </w:p>
        </w:tc>
        <w:tc>
          <w:tcPr>
            <w:tcW w:w="2438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Достигнутые результаты. Причины неисполнения, нарушения сроков</w:t>
            </w:r>
          </w:p>
        </w:tc>
      </w:tr>
      <w:tr w:rsidR="00893C16" w:rsidRPr="0074592F" w:rsidTr="003B1A91">
        <w:tc>
          <w:tcPr>
            <w:tcW w:w="552" w:type="dxa"/>
            <w:vAlign w:val="center"/>
          </w:tcPr>
          <w:p w:rsidR="00893C16" w:rsidRPr="005D5168" w:rsidRDefault="00893C16" w:rsidP="003B1A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1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1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4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57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93C16" w:rsidRPr="0074592F" w:rsidTr="003B1A91">
        <w:tc>
          <w:tcPr>
            <w:tcW w:w="552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7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3C16" w:rsidRPr="0074592F" w:rsidRDefault="00893C16" w:rsidP="00893C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3C16" w:rsidRPr="0074592F" w:rsidRDefault="00893C16" w:rsidP="00893C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592F">
        <w:rPr>
          <w:rFonts w:ascii="Times New Roman" w:hAnsi="Times New Roman" w:cs="Times New Roman"/>
          <w:sz w:val="28"/>
          <w:szCs w:val="28"/>
        </w:rPr>
        <w:t>3. Достигнутые целевые показатели, причины невыполнения показателей.</w:t>
      </w:r>
    </w:p>
    <w:p w:rsidR="00893C16" w:rsidRPr="0074592F" w:rsidRDefault="00893C16" w:rsidP="00893C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"/>
        <w:gridCol w:w="1871"/>
        <w:gridCol w:w="1361"/>
        <w:gridCol w:w="1644"/>
        <w:gridCol w:w="1757"/>
        <w:gridCol w:w="2438"/>
      </w:tblGrid>
      <w:tr w:rsidR="00893C16" w:rsidRPr="0074592F" w:rsidTr="003B1A91">
        <w:tc>
          <w:tcPr>
            <w:tcW w:w="552" w:type="dxa"/>
            <w:vAlign w:val="center"/>
          </w:tcPr>
          <w:p w:rsidR="00893C16" w:rsidRPr="005D5168" w:rsidRDefault="00893C16" w:rsidP="003B1A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1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Целевой показатель, ед. измерения</w:t>
            </w:r>
          </w:p>
        </w:tc>
        <w:tc>
          <w:tcPr>
            <w:tcW w:w="1361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Плановое значение</w:t>
            </w:r>
          </w:p>
        </w:tc>
        <w:tc>
          <w:tcPr>
            <w:tcW w:w="1644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1757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Отклонение, %</w:t>
            </w:r>
          </w:p>
        </w:tc>
        <w:tc>
          <w:tcPr>
            <w:tcW w:w="2438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Причины отклонения от планового значения</w:t>
            </w:r>
          </w:p>
        </w:tc>
      </w:tr>
      <w:tr w:rsidR="00893C16" w:rsidRPr="0074592F" w:rsidTr="003B1A91">
        <w:tc>
          <w:tcPr>
            <w:tcW w:w="552" w:type="dxa"/>
            <w:vAlign w:val="center"/>
          </w:tcPr>
          <w:p w:rsidR="00893C16" w:rsidRPr="005D5168" w:rsidRDefault="00893C16" w:rsidP="003B1A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1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1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4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57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  <w:vAlign w:val="center"/>
          </w:tcPr>
          <w:p w:rsidR="00893C16" w:rsidRPr="005D5168" w:rsidRDefault="00893C16" w:rsidP="00893C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93C16" w:rsidRPr="0074592F" w:rsidTr="003B1A91">
        <w:tc>
          <w:tcPr>
            <w:tcW w:w="552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7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vAlign w:val="center"/>
          </w:tcPr>
          <w:p w:rsidR="00893C16" w:rsidRPr="0074592F" w:rsidRDefault="00893C16" w:rsidP="003B1A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3C16" w:rsidRPr="0074592F" w:rsidRDefault="00893C16" w:rsidP="00893C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3C16" w:rsidRPr="0074592F" w:rsidRDefault="00893C16" w:rsidP="00893C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592F">
        <w:rPr>
          <w:rFonts w:ascii="Times New Roman" w:hAnsi="Times New Roman" w:cs="Times New Roman"/>
          <w:sz w:val="28"/>
          <w:szCs w:val="28"/>
        </w:rPr>
        <w:t>4. Анализ факторов, повлиявших на ход реализации муниципальной программы.</w:t>
      </w:r>
    </w:p>
    <w:p w:rsidR="00893C16" w:rsidRPr="0074592F" w:rsidRDefault="00893C16" w:rsidP="00893C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592F">
        <w:rPr>
          <w:rFonts w:ascii="Times New Roman" w:hAnsi="Times New Roman" w:cs="Times New Roman"/>
          <w:sz w:val="28"/>
          <w:szCs w:val="28"/>
        </w:rPr>
        <w:t>5. Данные об использовании бюджетных ассигнований и иных средств на выполнение мероприятий.</w:t>
      </w:r>
    </w:p>
    <w:p w:rsidR="00893C16" w:rsidRPr="0074592F" w:rsidRDefault="00893C16" w:rsidP="00893C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0"/>
        <w:gridCol w:w="3120"/>
        <w:gridCol w:w="767"/>
        <w:gridCol w:w="720"/>
        <w:gridCol w:w="1575"/>
        <w:gridCol w:w="1474"/>
      </w:tblGrid>
      <w:tr w:rsidR="00893C16" w:rsidRPr="005D5168" w:rsidTr="003B1A91">
        <w:tc>
          <w:tcPr>
            <w:tcW w:w="1980" w:type="dxa"/>
            <w:vMerge w:val="restart"/>
            <w:vAlign w:val="bottom"/>
          </w:tcPr>
          <w:p w:rsidR="00893C16" w:rsidRPr="005D5168" w:rsidRDefault="00893C16" w:rsidP="005D51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6182" w:type="dxa"/>
            <w:gridSpan w:val="4"/>
            <w:vAlign w:val="bottom"/>
          </w:tcPr>
          <w:p w:rsidR="00893C16" w:rsidRPr="005D5168" w:rsidRDefault="00893C16" w:rsidP="005D51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1474" w:type="dxa"/>
            <w:vMerge w:val="restart"/>
            <w:vAlign w:val="center"/>
          </w:tcPr>
          <w:p w:rsidR="00893C16" w:rsidRPr="005D5168" w:rsidRDefault="00893C16" w:rsidP="005D51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Причины </w:t>
            </w:r>
            <w:proofErr w:type="spellStart"/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неосвоения</w:t>
            </w:r>
            <w:proofErr w:type="spellEnd"/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средств</w:t>
            </w: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 w:rsidR="00893C16" w:rsidRPr="005D5168" w:rsidRDefault="00893C16" w:rsidP="005D51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767" w:type="dxa"/>
            <w:vAlign w:val="center"/>
          </w:tcPr>
          <w:p w:rsidR="00893C16" w:rsidRPr="005D5168" w:rsidRDefault="005D5168" w:rsidP="005D51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93C16" w:rsidRPr="005D5168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</w:p>
        </w:tc>
        <w:tc>
          <w:tcPr>
            <w:tcW w:w="720" w:type="dxa"/>
            <w:vAlign w:val="center"/>
          </w:tcPr>
          <w:p w:rsidR="00893C16" w:rsidRPr="005D5168" w:rsidRDefault="00893C16" w:rsidP="005D51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575" w:type="dxa"/>
            <w:vAlign w:val="center"/>
          </w:tcPr>
          <w:p w:rsidR="00893C16" w:rsidRPr="005D5168" w:rsidRDefault="00893C16" w:rsidP="005D51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% исполнения</w:t>
            </w:r>
          </w:p>
        </w:tc>
        <w:tc>
          <w:tcPr>
            <w:tcW w:w="1474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Align w:val="bottom"/>
          </w:tcPr>
          <w:p w:rsidR="00893C16" w:rsidRPr="005D5168" w:rsidRDefault="00893C16" w:rsidP="003B1A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0" w:type="dxa"/>
            <w:vAlign w:val="bottom"/>
          </w:tcPr>
          <w:p w:rsidR="00893C16" w:rsidRPr="005D5168" w:rsidRDefault="00893C16" w:rsidP="003B1A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vAlign w:val="center"/>
          </w:tcPr>
          <w:p w:rsidR="00893C16" w:rsidRPr="005D5168" w:rsidRDefault="00893C16" w:rsidP="003B1A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vAlign w:val="center"/>
          </w:tcPr>
          <w:p w:rsidR="00893C16" w:rsidRPr="005D5168" w:rsidRDefault="00893C16" w:rsidP="003B1A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5" w:type="dxa"/>
            <w:vAlign w:val="center"/>
          </w:tcPr>
          <w:p w:rsidR="00893C16" w:rsidRPr="005D5168" w:rsidRDefault="00893C16" w:rsidP="003B1A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4" w:type="dxa"/>
            <w:vAlign w:val="center"/>
          </w:tcPr>
          <w:p w:rsidR="00893C16" w:rsidRPr="005D5168" w:rsidRDefault="00893C16" w:rsidP="003B1A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93C16" w:rsidRPr="005D5168" w:rsidTr="003B1A91">
        <w:tc>
          <w:tcPr>
            <w:tcW w:w="1980" w:type="dxa"/>
            <w:vMerge w:val="restart"/>
          </w:tcPr>
          <w:p w:rsidR="00893C16" w:rsidRPr="005D5168" w:rsidRDefault="00893C16" w:rsidP="005D51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3120" w:type="dxa"/>
            <w:vAlign w:val="bottom"/>
          </w:tcPr>
          <w:p w:rsidR="00893C16" w:rsidRPr="005D5168" w:rsidRDefault="00893C16" w:rsidP="00EF575A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EF575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Краевой бюджет, тыс. руб.</w:t>
            </w:r>
          </w:p>
        </w:tc>
        <w:tc>
          <w:tcPr>
            <w:tcW w:w="767" w:type="dxa"/>
            <w:vAlign w:val="bottom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Федеральный бюджет (тыс. руб.)</w:t>
            </w:r>
          </w:p>
        </w:tc>
        <w:tc>
          <w:tcPr>
            <w:tcW w:w="767" w:type="dxa"/>
            <w:vAlign w:val="bottom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vAlign w:val="bottom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Align w:val="bottom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EF575A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EF575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EF57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источники,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Итого,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 w:val="restart"/>
          </w:tcPr>
          <w:p w:rsidR="00893C16" w:rsidRPr="005D5168" w:rsidRDefault="00893C16" w:rsidP="005D51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</w:p>
        </w:tc>
        <w:tc>
          <w:tcPr>
            <w:tcW w:w="3120" w:type="dxa"/>
            <w:vAlign w:val="bottom"/>
          </w:tcPr>
          <w:p w:rsidR="00893C16" w:rsidRPr="005D5168" w:rsidRDefault="00893C16" w:rsidP="00EF575A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EF575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Краевой бюджет (тыс. руб.)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Федеральный бюджет (тыс. руб.)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EF575A" w:rsidRPr="005D5168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источники,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Итого,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 w:val="restart"/>
          </w:tcPr>
          <w:p w:rsidR="00893C16" w:rsidRPr="005D5168" w:rsidRDefault="00893C16" w:rsidP="005D51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</w:tc>
        <w:tc>
          <w:tcPr>
            <w:tcW w:w="3120" w:type="dxa"/>
            <w:vAlign w:val="bottom"/>
          </w:tcPr>
          <w:p w:rsidR="00893C16" w:rsidRPr="005D5168" w:rsidRDefault="00893C16" w:rsidP="00EF575A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EF575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Краевой бюджет (тыс. руб.)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Федеральный бюджет (тыс. руб.)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EF575A" w:rsidRPr="005D5168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vAlign w:val="center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bottom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источники,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16" w:rsidRPr="005D5168" w:rsidTr="003B1A91">
        <w:tc>
          <w:tcPr>
            <w:tcW w:w="1980" w:type="dxa"/>
            <w:vMerge/>
          </w:tcPr>
          <w:p w:rsidR="00893C16" w:rsidRPr="005D5168" w:rsidRDefault="00893C16" w:rsidP="003B1A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 w:rsidR="00893C16" w:rsidRPr="005D5168" w:rsidRDefault="00893C16" w:rsidP="005D5168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5D5168">
              <w:rPr>
                <w:rFonts w:ascii="Times New Roman" w:hAnsi="Times New Roman" w:cs="Times New Roman"/>
                <w:sz w:val="24"/>
                <w:szCs w:val="24"/>
              </w:rPr>
              <w:t>Итого, тыс. руб.</w:t>
            </w:r>
          </w:p>
        </w:tc>
        <w:tc>
          <w:tcPr>
            <w:tcW w:w="767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893C16" w:rsidRPr="005D5168" w:rsidRDefault="00893C16" w:rsidP="003B1A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16" w:rsidRPr="005D5168" w:rsidRDefault="00893C16" w:rsidP="00893C1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93C16" w:rsidRPr="0074592F" w:rsidRDefault="00893C16" w:rsidP="00893C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592F">
        <w:rPr>
          <w:rFonts w:ascii="Times New Roman" w:hAnsi="Times New Roman" w:cs="Times New Roman"/>
          <w:sz w:val="28"/>
          <w:szCs w:val="28"/>
        </w:rPr>
        <w:t>6. Информация о внесенных ответственным исполнителем изменениях в муниципальную программу.</w:t>
      </w:r>
    </w:p>
    <w:p w:rsidR="00893C16" w:rsidRPr="0074592F" w:rsidRDefault="00893C16" w:rsidP="00893C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3C16" w:rsidRPr="0074592F" w:rsidRDefault="00893C16" w:rsidP="00893C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3C16" w:rsidRPr="0074592F" w:rsidRDefault="00893C16" w:rsidP="00893C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B17C6" w:rsidRDefault="003B17C6" w:rsidP="003B17C6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</w:p>
    <w:sectPr w:rsidR="003B17C6" w:rsidSect="00893C16">
      <w:pgSz w:w="11906" w:h="16838"/>
      <w:pgMar w:top="851" w:right="850" w:bottom="568" w:left="709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31ED"/>
    <w:multiLevelType w:val="hybridMultilevel"/>
    <w:tmpl w:val="CC321302"/>
    <w:lvl w:ilvl="0" w:tplc="E8A255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B42024"/>
    <w:multiLevelType w:val="multilevel"/>
    <w:tmpl w:val="550E6C2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">
    <w:nsid w:val="05E41EA8"/>
    <w:multiLevelType w:val="hybridMultilevel"/>
    <w:tmpl w:val="3A1CB27E"/>
    <w:lvl w:ilvl="0" w:tplc="D4A09F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064015"/>
    <w:multiLevelType w:val="multilevel"/>
    <w:tmpl w:val="7076BE2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142B6D49"/>
    <w:multiLevelType w:val="multilevel"/>
    <w:tmpl w:val="D79ACCC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44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2" w:hanging="2160"/>
      </w:pPr>
      <w:rPr>
        <w:rFonts w:hint="default"/>
      </w:rPr>
    </w:lvl>
  </w:abstractNum>
  <w:abstractNum w:abstractNumId="5">
    <w:nsid w:val="259B6454"/>
    <w:multiLevelType w:val="multilevel"/>
    <w:tmpl w:val="4CCA381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6">
    <w:nsid w:val="2B1B78F0"/>
    <w:multiLevelType w:val="multilevel"/>
    <w:tmpl w:val="CF90787A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7">
    <w:nsid w:val="2DBA0647"/>
    <w:multiLevelType w:val="hybridMultilevel"/>
    <w:tmpl w:val="FD1A59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0266143"/>
    <w:multiLevelType w:val="multilevel"/>
    <w:tmpl w:val="F55ECA1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4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9">
    <w:nsid w:val="3ACE1F39"/>
    <w:multiLevelType w:val="multilevel"/>
    <w:tmpl w:val="07242E3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0">
    <w:nsid w:val="3BD6515D"/>
    <w:multiLevelType w:val="hybridMultilevel"/>
    <w:tmpl w:val="DCC65BE2"/>
    <w:lvl w:ilvl="0" w:tplc="4B963D74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0A56DB1"/>
    <w:multiLevelType w:val="multilevel"/>
    <w:tmpl w:val="ED8825D2"/>
    <w:lvl w:ilvl="0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7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800"/>
      </w:pPr>
      <w:rPr>
        <w:rFonts w:hint="default"/>
      </w:rPr>
    </w:lvl>
  </w:abstractNum>
  <w:abstractNum w:abstractNumId="12">
    <w:nsid w:val="61C220C9"/>
    <w:multiLevelType w:val="multilevel"/>
    <w:tmpl w:val="ED14AEC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3">
    <w:nsid w:val="62E40A8D"/>
    <w:multiLevelType w:val="multilevel"/>
    <w:tmpl w:val="B38A69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14">
    <w:nsid w:val="67597E61"/>
    <w:multiLevelType w:val="hybridMultilevel"/>
    <w:tmpl w:val="524A54A8"/>
    <w:lvl w:ilvl="0" w:tplc="205AA4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21864C0"/>
    <w:multiLevelType w:val="hybridMultilevel"/>
    <w:tmpl w:val="C81A153A"/>
    <w:lvl w:ilvl="0" w:tplc="BC5EDE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EAB4ADE"/>
    <w:multiLevelType w:val="multilevel"/>
    <w:tmpl w:val="EDFC77F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80" w:hanging="18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18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>
    <w:abstractNumId w:val="15"/>
  </w:num>
  <w:num w:numId="2">
    <w:abstractNumId w:val="2"/>
  </w:num>
  <w:num w:numId="3">
    <w:abstractNumId w:val="13"/>
  </w:num>
  <w:num w:numId="4">
    <w:abstractNumId w:val="0"/>
  </w:num>
  <w:num w:numId="5">
    <w:abstractNumId w:val="16"/>
  </w:num>
  <w:num w:numId="6">
    <w:abstractNumId w:val="14"/>
  </w:num>
  <w:num w:numId="7">
    <w:abstractNumId w:val="8"/>
  </w:num>
  <w:num w:numId="8">
    <w:abstractNumId w:val="3"/>
  </w:num>
  <w:num w:numId="9">
    <w:abstractNumId w:val="1"/>
  </w:num>
  <w:num w:numId="10">
    <w:abstractNumId w:val="4"/>
  </w:num>
  <w:num w:numId="11">
    <w:abstractNumId w:val="12"/>
  </w:num>
  <w:num w:numId="12">
    <w:abstractNumId w:val="9"/>
  </w:num>
  <w:num w:numId="13">
    <w:abstractNumId w:val="10"/>
  </w:num>
  <w:num w:numId="14">
    <w:abstractNumId w:val="7"/>
  </w:num>
  <w:num w:numId="15">
    <w:abstractNumId w:val="6"/>
  </w:num>
  <w:num w:numId="16">
    <w:abstractNumId w:val="5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compat/>
  <w:rsids>
    <w:rsidRoot w:val="002A2907"/>
    <w:rsid w:val="00022CDB"/>
    <w:rsid w:val="000273E2"/>
    <w:rsid w:val="00035DC7"/>
    <w:rsid w:val="00041292"/>
    <w:rsid w:val="0004364A"/>
    <w:rsid w:val="00045547"/>
    <w:rsid w:val="0005593D"/>
    <w:rsid w:val="00057305"/>
    <w:rsid w:val="000726C3"/>
    <w:rsid w:val="000742B0"/>
    <w:rsid w:val="000778DC"/>
    <w:rsid w:val="00084F04"/>
    <w:rsid w:val="000A2F3A"/>
    <w:rsid w:val="000A7A06"/>
    <w:rsid w:val="000B7629"/>
    <w:rsid w:val="000B776A"/>
    <w:rsid w:val="000C64B6"/>
    <w:rsid w:val="000E09B1"/>
    <w:rsid w:val="000E149D"/>
    <w:rsid w:val="000F7CE9"/>
    <w:rsid w:val="00104D58"/>
    <w:rsid w:val="00111F1C"/>
    <w:rsid w:val="00112E36"/>
    <w:rsid w:val="001264B5"/>
    <w:rsid w:val="00150DC1"/>
    <w:rsid w:val="0018158E"/>
    <w:rsid w:val="001848EC"/>
    <w:rsid w:val="001863D1"/>
    <w:rsid w:val="001864E9"/>
    <w:rsid w:val="00193285"/>
    <w:rsid w:val="00194658"/>
    <w:rsid w:val="001A04C9"/>
    <w:rsid w:val="001C72CC"/>
    <w:rsid w:val="001D5026"/>
    <w:rsid w:val="001D66F9"/>
    <w:rsid w:val="001F6474"/>
    <w:rsid w:val="00201369"/>
    <w:rsid w:val="0021192C"/>
    <w:rsid w:val="00212B22"/>
    <w:rsid w:val="00222FAD"/>
    <w:rsid w:val="00232902"/>
    <w:rsid w:val="00234511"/>
    <w:rsid w:val="00237C74"/>
    <w:rsid w:val="00243BBE"/>
    <w:rsid w:val="0025244C"/>
    <w:rsid w:val="00254292"/>
    <w:rsid w:val="002956EB"/>
    <w:rsid w:val="002A2907"/>
    <w:rsid w:val="002A7E29"/>
    <w:rsid w:val="002B11AD"/>
    <w:rsid w:val="00302E79"/>
    <w:rsid w:val="00307701"/>
    <w:rsid w:val="00326940"/>
    <w:rsid w:val="00343876"/>
    <w:rsid w:val="0036034B"/>
    <w:rsid w:val="003670BA"/>
    <w:rsid w:val="003802FE"/>
    <w:rsid w:val="0038196F"/>
    <w:rsid w:val="00381AAB"/>
    <w:rsid w:val="003A272D"/>
    <w:rsid w:val="003B06CC"/>
    <w:rsid w:val="003B17C6"/>
    <w:rsid w:val="003B1A91"/>
    <w:rsid w:val="003D20FA"/>
    <w:rsid w:val="003D41CF"/>
    <w:rsid w:val="004068D5"/>
    <w:rsid w:val="00417B01"/>
    <w:rsid w:val="00426252"/>
    <w:rsid w:val="0043093B"/>
    <w:rsid w:val="00442A12"/>
    <w:rsid w:val="004544D8"/>
    <w:rsid w:val="00476ED6"/>
    <w:rsid w:val="0048547B"/>
    <w:rsid w:val="00490ED5"/>
    <w:rsid w:val="004A03F4"/>
    <w:rsid w:val="004B01E8"/>
    <w:rsid w:val="004C1C13"/>
    <w:rsid w:val="004C7FA3"/>
    <w:rsid w:val="004D0EC8"/>
    <w:rsid w:val="004D23FE"/>
    <w:rsid w:val="004D6FE4"/>
    <w:rsid w:val="00500800"/>
    <w:rsid w:val="00515DEA"/>
    <w:rsid w:val="005178B8"/>
    <w:rsid w:val="00563CF1"/>
    <w:rsid w:val="00587E36"/>
    <w:rsid w:val="005A12BE"/>
    <w:rsid w:val="005A4DAE"/>
    <w:rsid w:val="005D50C7"/>
    <w:rsid w:val="005D5168"/>
    <w:rsid w:val="005E3B76"/>
    <w:rsid w:val="005E59B9"/>
    <w:rsid w:val="005F700F"/>
    <w:rsid w:val="006063C6"/>
    <w:rsid w:val="00616508"/>
    <w:rsid w:val="00616B4C"/>
    <w:rsid w:val="00626B61"/>
    <w:rsid w:val="00650FC3"/>
    <w:rsid w:val="006728A4"/>
    <w:rsid w:val="00686476"/>
    <w:rsid w:val="00691A57"/>
    <w:rsid w:val="006957E3"/>
    <w:rsid w:val="006972F6"/>
    <w:rsid w:val="006B6576"/>
    <w:rsid w:val="006C4173"/>
    <w:rsid w:val="006D1BE7"/>
    <w:rsid w:val="006D7B35"/>
    <w:rsid w:val="006E59EA"/>
    <w:rsid w:val="006F0325"/>
    <w:rsid w:val="007134B5"/>
    <w:rsid w:val="00714704"/>
    <w:rsid w:val="007167F0"/>
    <w:rsid w:val="007173CD"/>
    <w:rsid w:val="00725958"/>
    <w:rsid w:val="00762F2F"/>
    <w:rsid w:val="007713E2"/>
    <w:rsid w:val="00771472"/>
    <w:rsid w:val="00774E12"/>
    <w:rsid w:val="007945B3"/>
    <w:rsid w:val="007A2C99"/>
    <w:rsid w:val="007A4FBA"/>
    <w:rsid w:val="007B545F"/>
    <w:rsid w:val="007C2C76"/>
    <w:rsid w:val="007C6D17"/>
    <w:rsid w:val="007D17EB"/>
    <w:rsid w:val="007D6CD3"/>
    <w:rsid w:val="007E1C47"/>
    <w:rsid w:val="007E1CB4"/>
    <w:rsid w:val="007F440F"/>
    <w:rsid w:val="00812E39"/>
    <w:rsid w:val="00814DBE"/>
    <w:rsid w:val="00816B57"/>
    <w:rsid w:val="00820510"/>
    <w:rsid w:val="00821596"/>
    <w:rsid w:val="008236E4"/>
    <w:rsid w:val="00830915"/>
    <w:rsid w:val="008344F0"/>
    <w:rsid w:val="00834572"/>
    <w:rsid w:val="008515A1"/>
    <w:rsid w:val="0086320F"/>
    <w:rsid w:val="008635C9"/>
    <w:rsid w:val="00873D5B"/>
    <w:rsid w:val="00874C50"/>
    <w:rsid w:val="00877A6D"/>
    <w:rsid w:val="00877D35"/>
    <w:rsid w:val="00881A4A"/>
    <w:rsid w:val="008865C0"/>
    <w:rsid w:val="00893C16"/>
    <w:rsid w:val="008A1577"/>
    <w:rsid w:val="008A24A9"/>
    <w:rsid w:val="008C2485"/>
    <w:rsid w:val="008E26AE"/>
    <w:rsid w:val="008E27F1"/>
    <w:rsid w:val="008E498E"/>
    <w:rsid w:val="008F36B8"/>
    <w:rsid w:val="008F6229"/>
    <w:rsid w:val="00901CC0"/>
    <w:rsid w:val="00936049"/>
    <w:rsid w:val="00936176"/>
    <w:rsid w:val="00936A86"/>
    <w:rsid w:val="0094195B"/>
    <w:rsid w:val="00945DDF"/>
    <w:rsid w:val="00946C3D"/>
    <w:rsid w:val="00964922"/>
    <w:rsid w:val="0096530E"/>
    <w:rsid w:val="00967531"/>
    <w:rsid w:val="009747CE"/>
    <w:rsid w:val="00976405"/>
    <w:rsid w:val="009A1691"/>
    <w:rsid w:val="009C30C4"/>
    <w:rsid w:val="009D0715"/>
    <w:rsid w:val="009F097B"/>
    <w:rsid w:val="009F45C8"/>
    <w:rsid w:val="009F6CAE"/>
    <w:rsid w:val="00A040EE"/>
    <w:rsid w:val="00A0666A"/>
    <w:rsid w:val="00A07F52"/>
    <w:rsid w:val="00A142A6"/>
    <w:rsid w:val="00A14AA3"/>
    <w:rsid w:val="00A22D48"/>
    <w:rsid w:val="00A27511"/>
    <w:rsid w:val="00A35A77"/>
    <w:rsid w:val="00A3685F"/>
    <w:rsid w:val="00A5797B"/>
    <w:rsid w:val="00A7088E"/>
    <w:rsid w:val="00A725E6"/>
    <w:rsid w:val="00A83007"/>
    <w:rsid w:val="00A92C47"/>
    <w:rsid w:val="00AB084B"/>
    <w:rsid w:val="00AB5DFD"/>
    <w:rsid w:val="00AC3822"/>
    <w:rsid w:val="00AD1C43"/>
    <w:rsid w:val="00AD33A7"/>
    <w:rsid w:val="00B030C4"/>
    <w:rsid w:val="00B10CC0"/>
    <w:rsid w:val="00B179E7"/>
    <w:rsid w:val="00B17ABA"/>
    <w:rsid w:val="00B20FF4"/>
    <w:rsid w:val="00B309B3"/>
    <w:rsid w:val="00B37B39"/>
    <w:rsid w:val="00B43BE3"/>
    <w:rsid w:val="00B452EE"/>
    <w:rsid w:val="00B5771C"/>
    <w:rsid w:val="00B71DB7"/>
    <w:rsid w:val="00B84DFF"/>
    <w:rsid w:val="00B95FE1"/>
    <w:rsid w:val="00BD3884"/>
    <w:rsid w:val="00C10D7C"/>
    <w:rsid w:val="00C27CB8"/>
    <w:rsid w:val="00C33392"/>
    <w:rsid w:val="00C50276"/>
    <w:rsid w:val="00C62AAF"/>
    <w:rsid w:val="00C651BE"/>
    <w:rsid w:val="00C73380"/>
    <w:rsid w:val="00C77BEA"/>
    <w:rsid w:val="00C94201"/>
    <w:rsid w:val="00CA0F5C"/>
    <w:rsid w:val="00CA217E"/>
    <w:rsid w:val="00CE1A7A"/>
    <w:rsid w:val="00D0782D"/>
    <w:rsid w:val="00D1217B"/>
    <w:rsid w:val="00D35509"/>
    <w:rsid w:val="00D402B4"/>
    <w:rsid w:val="00D43219"/>
    <w:rsid w:val="00D62B37"/>
    <w:rsid w:val="00D73080"/>
    <w:rsid w:val="00D7601D"/>
    <w:rsid w:val="00D76632"/>
    <w:rsid w:val="00D77C5A"/>
    <w:rsid w:val="00D808C7"/>
    <w:rsid w:val="00D85BDE"/>
    <w:rsid w:val="00D95E53"/>
    <w:rsid w:val="00DB4D69"/>
    <w:rsid w:val="00DC3C3B"/>
    <w:rsid w:val="00DD448E"/>
    <w:rsid w:val="00DF19BC"/>
    <w:rsid w:val="00DF1A8A"/>
    <w:rsid w:val="00E111FA"/>
    <w:rsid w:val="00E311B2"/>
    <w:rsid w:val="00E342A5"/>
    <w:rsid w:val="00E35444"/>
    <w:rsid w:val="00E51D0A"/>
    <w:rsid w:val="00E61DA8"/>
    <w:rsid w:val="00E675FF"/>
    <w:rsid w:val="00E770C5"/>
    <w:rsid w:val="00E7770A"/>
    <w:rsid w:val="00E92D0D"/>
    <w:rsid w:val="00EA10D1"/>
    <w:rsid w:val="00EA33D5"/>
    <w:rsid w:val="00EA699C"/>
    <w:rsid w:val="00EB5ED9"/>
    <w:rsid w:val="00ED392D"/>
    <w:rsid w:val="00EE69F3"/>
    <w:rsid w:val="00EE71B1"/>
    <w:rsid w:val="00EF297D"/>
    <w:rsid w:val="00EF575A"/>
    <w:rsid w:val="00EF6222"/>
    <w:rsid w:val="00F03328"/>
    <w:rsid w:val="00F052F8"/>
    <w:rsid w:val="00F17DE1"/>
    <w:rsid w:val="00F231A3"/>
    <w:rsid w:val="00F27A4E"/>
    <w:rsid w:val="00F27FDB"/>
    <w:rsid w:val="00F33F56"/>
    <w:rsid w:val="00F468C7"/>
    <w:rsid w:val="00F64BBE"/>
    <w:rsid w:val="00F75852"/>
    <w:rsid w:val="00F85CDB"/>
    <w:rsid w:val="00F961D0"/>
    <w:rsid w:val="00FA30D1"/>
    <w:rsid w:val="00FA698E"/>
    <w:rsid w:val="00FC13CA"/>
    <w:rsid w:val="00FC18D1"/>
    <w:rsid w:val="00FC2B75"/>
    <w:rsid w:val="00FE3B9E"/>
    <w:rsid w:val="00FF04D0"/>
    <w:rsid w:val="00FF2D9C"/>
    <w:rsid w:val="00FF4670"/>
    <w:rsid w:val="00FF6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82D"/>
    <w:pPr>
      <w:spacing w:after="200" w:line="276" w:lineRule="auto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rsid w:val="00E92D0D"/>
    <w:pPr>
      <w:keepNext/>
      <w:spacing w:after="0" w:line="240" w:lineRule="auto"/>
      <w:jc w:val="center"/>
      <w:outlineLvl w:val="0"/>
    </w:pPr>
    <w:rPr>
      <w:rFonts w:eastAsia="Arial Unicode MS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гистрационные поля"/>
    <w:basedOn w:val="a"/>
    <w:rsid w:val="005A4DAE"/>
    <w:pPr>
      <w:spacing w:after="0" w:line="240" w:lineRule="exact"/>
      <w:jc w:val="center"/>
    </w:pPr>
    <w:rPr>
      <w:rFonts w:eastAsia="Times New Roman"/>
      <w:szCs w:val="20"/>
      <w:lang w:val="en-US" w:eastAsia="ru-RU"/>
    </w:rPr>
  </w:style>
  <w:style w:type="paragraph" w:styleId="a4">
    <w:name w:val="Balloon Text"/>
    <w:basedOn w:val="a"/>
    <w:link w:val="a5"/>
    <w:uiPriority w:val="99"/>
    <w:semiHidden/>
    <w:unhideWhenUsed/>
    <w:rsid w:val="00426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252"/>
    <w:rPr>
      <w:rFonts w:ascii="Tahoma" w:hAnsi="Tahoma" w:cs="Tahoma"/>
      <w:sz w:val="16"/>
      <w:szCs w:val="16"/>
      <w:lang w:eastAsia="en-US"/>
    </w:rPr>
  </w:style>
  <w:style w:type="paragraph" w:styleId="a6">
    <w:name w:val="Body Text"/>
    <w:basedOn w:val="a"/>
    <w:link w:val="a7"/>
    <w:rsid w:val="00426252"/>
    <w:pPr>
      <w:spacing w:after="0" w:line="360" w:lineRule="exact"/>
      <w:ind w:firstLine="720"/>
      <w:jc w:val="both"/>
    </w:pPr>
    <w:rPr>
      <w:rFonts w:eastAsia="Times New Roman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426252"/>
    <w:rPr>
      <w:rFonts w:eastAsia="Times New Roman"/>
      <w:sz w:val="28"/>
    </w:rPr>
  </w:style>
  <w:style w:type="paragraph" w:styleId="2">
    <w:name w:val="Body Text 2"/>
    <w:basedOn w:val="a"/>
    <w:link w:val="20"/>
    <w:uiPriority w:val="99"/>
    <w:semiHidden/>
    <w:unhideWhenUsed/>
    <w:rsid w:val="00E92D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92D0D"/>
    <w:rPr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rsid w:val="00E92D0D"/>
    <w:rPr>
      <w:rFonts w:eastAsia="Arial Unicode MS"/>
      <w:b/>
      <w:bCs/>
      <w:sz w:val="24"/>
      <w:szCs w:val="24"/>
    </w:rPr>
  </w:style>
  <w:style w:type="paragraph" w:customStyle="1" w:styleId="ConsPlusTitle">
    <w:name w:val="ConsPlusTitle"/>
    <w:rsid w:val="00E92D0D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No Spacing"/>
    <w:uiPriority w:val="1"/>
    <w:qFormat/>
    <w:rsid w:val="00E92D0D"/>
    <w:rPr>
      <w:rFonts w:ascii="Calibri" w:eastAsia="Times New Roman" w:hAnsi="Calibri"/>
      <w:sz w:val="22"/>
      <w:szCs w:val="22"/>
    </w:rPr>
  </w:style>
  <w:style w:type="paragraph" w:customStyle="1" w:styleId="ConsPlusCell">
    <w:name w:val="ConsPlusCell"/>
    <w:uiPriority w:val="99"/>
    <w:rsid w:val="002956EB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sz w:val="22"/>
      <w:szCs w:val="22"/>
    </w:rPr>
  </w:style>
  <w:style w:type="paragraph" w:customStyle="1" w:styleId="ConsPlusNormal">
    <w:name w:val="ConsPlusNormal"/>
    <w:rsid w:val="00515D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5A12B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Исполнитель"/>
    <w:basedOn w:val="a6"/>
    <w:next w:val="a6"/>
    <w:rsid w:val="0096530E"/>
    <w:pPr>
      <w:suppressAutoHyphens/>
      <w:spacing w:line="240" w:lineRule="exact"/>
      <w:ind w:firstLine="709"/>
    </w:pPr>
  </w:style>
  <w:style w:type="paragraph" w:styleId="aa">
    <w:name w:val="List Paragraph"/>
    <w:basedOn w:val="a"/>
    <w:uiPriority w:val="34"/>
    <w:qFormat/>
    <w:rsid w:val="0096530E"/>
    <w:pPr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48;&#1052;&#1059;&#1065;&#1045;&#1057;&#1058;&#1042;&#1054;%20-%202\&#1087;&#1086;&#1089;&#1090;&#1072;&#1085;&#1086;&#1074;&#1083;&#1077;&#1085;&#1080;&#1077;%20-%20&#1089;%2023.11.200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B2B8D-14AE-4A90-BF6B-C05C2EC08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- с 23.11.2009</Template>
  <TotalTime>458</TotalTime>
  <Pages>24</Pages>
  <Words>5105</Words>
  <Characters>29103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34140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imusch1</dc:creator>
  <cp:lastModifiedBy>Zemlya</cp:lastModifiedBy>
  <cp:revision>11</cp:revision>
  <cp:lastPrinted>2016-10-03T10:03:00Z</cp:lastPrinted>
  <dcterms:created xsi:type="dcterms:W3CDTF">2016-09-29T07:58:00Z</dcterms:created>
  <dcterms:modified xsi:type="dcterms:W3CDTF">2016-10-04T11:47:00Z</dcterms:modified>
</cp:coreProperties>
</file>